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F8D" w:rsidRPr="0008313F" w:rsidRDefault="00600F8D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С</w:t>
      </w: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 w:rsidRPr="0008313F">
        <w:rPr>
          <w:sz w:val="24"/>
          <w:szCs w:val="24"/>
        </w:rPr>
        <w:t>Министерство</w:t>
      </w:r>
    </w:p>
    <w:p w:rsidR="00600F8D" w:rsidRPr="0008313F" w:rsidRDefault="00600F8D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 w:rsidRPr="0008313F">
        <w:rPr>
          <w:sz w:val="24"/>
          <w:szCs w:val="24"/>
        </w:rPr>
        <w:t>образования и науки</w:t>
      </w:r>
    </w:p>
    <w:p w:rsidR="00600F8D" w:rsidRPr="0008313F" w:rsidRDefault="00600F8D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 w:rsidRPr="0008313F">
        <w:rPr>
          <w:sz w:val="24"/>
          <w:szCs w:val="24"/>
        </w:rPr>
        <w:t>Республики Казахстан</w:t>
      </w:r>
    </w:p>
    <w:p w:rsidR="00600F8D" w:rsidRPr="0008313F" w:rsidRDefault="00600F8D" w:rsidP="009802CC">
      <w:pPr>
        <w:pStyle w:val="a"/>
        <w:jc w:val="left"/>
        <w:rPr>
          <w:sz w:val="24"/>
          <w:szCs w:val="24"/>
        </w:rPr>
      </w:pPr>
    </w:p>
    <w:p w:rsidR="00600F8D" w:rsidRPr="0008313F" w:rsidRDefault="00600F8D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атындағыВКГТУ</w:t>
      </w:r>
    </w:p>
    <w:p w:rsidR="00600F8D" w:rsidRPr="0008313F" w:rsidRDefault="00600F8D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ШҚМТУ им. Д. Серикбаева</w:t>
      </w:r>
    </w:p>
    <w:p w:rsidR="00600F8D" w:rsidRPr="0008313F" w:rsidRDefault="00600F8D" w:rsidP="009802CC">
      <w:pPr>
        <w:pStyle w:val="a"/>
        <w:jc w:val="left"/>
        <w:rPr>
          <w:sz w:val="24"/>
          <w:szCs w:val="24"/>
        </w:rPr>
      </w:pPr>
    </w:p>
    <w:p w:rsidR="00600F8D" w:rsidRPr="0008313F" w:rsidRDefault="00600F8D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600F8D" w:rsidRPr="0008313F" w:rsidRDefault="00600F8D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600F8D" w:rsidRPr="0008313F" w:rsidRDefault="00600F8D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600F8D" w:rsidRPr="0008313F" w:rsidRDefault="00600F8D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 w:rsidRPr="0008313F">
        <w:rPr>
          <w:color w:val="000000"/>
          <w:spacing w:val="9"/>
          <w:sz w:val="24"/>
          <w:szCs w:val="24"/>
        </w:rPr>
        <w:t xml:space="preserve">________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600F8D" w:rsidRPr="0008313F" w:rsidRDefault="00600F8D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 w:rsidRPr="0008313F">
        <w:rPr>
          <w:color w:val="000000"/>
          <w:spacing w:val="9"/>
          <w:sz w:val="24"/>
          <w:szCs w:val="24"/>
          <w:lang w:val="kk-KZ"/>
        </w:rPr>
        <w:t>7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600F8D" w:rsidRPr="009802CC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600F8D" w:rsidRPr="009802CC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600F8D" w:rsidRPr="009802CC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600F8D" w:rsidRPr="009802CC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600F8D" w:rsidRPr="0075326E" w:rsidRDefault="00600F8D" w:rsidP="0075326E">
      <w:pPr>
        <w:pStyle w:val="Style6"/>
        <w:widowControl/>
        <w:ind w:firstLine="708"/>
        <w:jc w:val="center"/>
        <w:rPr>
          <w:color w:val="000000"/>
          <w:lang w:val="kk-KZ"/>
        </w:rPr>
      </w:pPr>
      <w:r>
        <w:rPr>
          <w:color w:val="000000"/>
          <w:lang w:val="kk-KZ"/>
        </w:rPr>
        <w:t>КҮРДЕЛІ ТАБИҒИ ЖАҒДАЙДА АВТОМОБИЛЬ ЖОЛДАРЫН ЖОБАЛАУ</w:t>
      </w:r>
    </w:p>
    <w:p w:rsidR="00600F8D" w:rsidRPr="009802CC" w:rsidRDefault="00600F8D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600F8D" w:rsidRPr="0008313F" w:rsidRDefault="00600F8D" w:rsidP="009802CC">
      <w:pPr>
        <w:jc w:val="center"/>
        <w:rPr>
          <w:sz w:val="24"/>
          <w:szCs w:val="24"/>
          <w:lang w:val="kk-KZ"/>
        </w:rPr>
      </w:pPr>
    </w:p>
    <w:p w:rsidR="00600F8D" w:rsidRPr="0008313F" w:rsidRDefault="00600F8D" w:rsidP="009802CC">
      <w:pPr>
        <w:rPr>
          <w:sz w:val="24"/>
          <w:szCs w:val="24"/>
          <w:lang w:val="kk-KZ"/>
        </w:rPr>
      </w:pPr>
    </w:p>
    <w:p w:rsidR="00600F8D" w:rsidRPr="0075326E" w:rsidRDefault="00600F8D" w:rsidP="009802CC">
      <w:pPr>
        <w:pStyle w:val="Style6"/>
        <w:widowControl/>
        <w:ind w:firstLine="708"/>
        <w:jc w:val="center"/>
        <w:rPr>
          <w:color w:val="000000"/>
        </w:rPr>
      </w:pPr>
      <w:r>
        <w:rPr>
          <w:color w:val="000000"/>
          <w:lang w:val="kk-KZ"/>
        </w:rPr>
        <w:t>ПРОЕКТИРОВАНИЕ АВТОМОБИЛЬНЫХ ДОРОГ В СЛОЖНЫХ ПРИРОДНЫХ УСЛОВИЯХ</w:t>
      </w:r>
    </w:p>
    <w:p w:rsidR="00600F8D" w:rsidRPr="0008313F" w:rsidRDefault="00600F8D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600F8D" w:rsidRDefault="00600F8D" w:rsidP="009802CC">
      <w:pPr>
        <w:rPr>
          <w:sz w:val="24"/>
          <w:szCs w:val="24"/>
        </w:rPr>
      </w:pPr>
    </w:p>
    <w:p w:rsidR="00600F8D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Default="00600F8D" w:rsidP="00D451FB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Специальность: 5В074500 – Транспортное строительство»</w:t>
      </w: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8B7CA4" w:rsidRDefault="00600F8D" w:rsidP="009802CC">
      <w:pPr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К</w:t>
      </w:r>
      <w:r>
        <w:rPr>
          <w:sz w:val="24"/>
          <w:szCs w:val="24"/>
          <w:lang w:val="kk-KZ"/>
        </w:rPr>
        <w:t>оличество кредитов дисциплины: 3 кредита</w:t>
      </w: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Pr="0008313F" w:rsidRDefault="00600F8D" w:rsidP="009802CC">
      <w:pPr>
        <w:rPr>
          <w:sz w:val="24"/>
          <w:szCs w:val="24"/>
        </w:rPr>
      </w:pPr>
    </w:p>
    <w:p w:rsidR="00600F8D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600F8D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600F8D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600F8D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600F8D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600F8D" w:rsidRPr="0008313F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600F8D" w:rsidRPr="0008313F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Өскемен</w:t>
      </w:r>
    </w:p>
    <w:p w:rsidR="00600F8D" w:rsidRPr="0008313F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Усть-Каменогорск</w:t>
      </w:r>
    </w:p>
    <w:p w:rsidR="00600F8D" w:rsidRPr="0008313F" w:rsidRDefault="00600F8D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2017</w:t>
      </w:r>
    </w:p>
    <w:p w:rsidR="00600F8D" w:rsidRPr="00CC2976" w:rsidRDefault="00600F8D" w:rsidP="0075326E">
      <w:pPr>
        <w:ind w:firstLine="708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Рабочая модульная учебная программа и силлабус 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600F8D" w:rsidRPr="00CC2976" w:rsidRDefault="00600F8D" w:rsidP="009802CC">
      <w:pPr>
        <w:jc w:val="both"/>
        <w:rPr>
          <w:sz w:val="24"/>
          <w:szCs w:val="24"/>
        </w:rPr>
      </w:pP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600F8D" w:rsidRPr="00CC2976" w:rsidRDefault="00600F8D" w:rsidP="009802CC">
      <w:pPr>
        <w:pStyle w:val="BodyTextIndent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>Архитектурно-строительного факультета</w:t>
      </w:r>
    </w:p>
    <w:p w:rsidR="00600F8D" w:rsidRPr="009802CC" w:rsidRDefault="00600F8D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от__________г.</w:t>
      </w:r>
    </w:p>
    <w:p w:rsidR="00600F8D" w:rsidRPr="00CC2976" w:rsidRDefault="00600F8D" w:rsidP="009802CC">
      <w:pPr>
        <w:jc w:val="both"/>
        <w:rPr>
          <w:sz w:val="24"/>
          <w:szCs w:val="24"/>
        </w:rPr>
      </w:pPr>
    </w:p>
    <w:p w:rsidR="00600F8D" w:rsidRPr="00CC2976" w:rsidRDefault="00600F8D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  <w:t>О.</w:t>
      </w:r>
      <w:r>
        <w:rPr>
          <w:sz w:val="24"/>
          <w:szCs w:val="24"/>
          <w:lang w:val="kk-KZ"/>
        </w:rPr>
        <w:t>В.</w:t>
      </w:r>
      <w:r w:rsidRPr="00CC2976">
        <w:rPr>
          <w:sz w:val="24"/>
          <w:szCs w:val="24"/>
        </w:rPr>
        <w:t xml:space="preserve"> Руденко</w:t>
      </w: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>К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Раимбекова</w:t>
      </w: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600F8D" w:rsidRPr="00CC2976" w:rsidRDefault="00600F8D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Default="00600F8D" w:rsidP="009802CC"/>
    <w:p w:rsidR="00600F8D" w:rsidRPr="00D451FB" w:rsidRDefault="00600F8D" w:rsidP="00D451FB">
      <w:pPr>
        <w:ind w:firstLine="540"/>
        <w:jc w:val="center"/>
        <w:rPr>
          <w:sz w:val="24"/>
          <w:szCs w:val="24"/>
        </w:rPr>
      </w:pPr>
      <w:r w:rsidRPr="00D451FB">
        <w:rPr>
          <w:sz w:val="24"/>
          <w:szCs w:val="24"/>
        </w:rPr>
        <w:t>1  ХАРАКТЕРИСТИКА ДИСЦИПЛИНЫ, ЕЕ МЕСТО В УЧЕБНОМ ПРОЦЕССЕ</w:t>
      </w:r>
    </w:p>
    <w:p w:rsidR="00600F8D" w:rsidRPr="00D451FB" w:rsidRDefault="00600F8D" w:rsidP="00D451FB">
      <w:pPr>
        <w:ind w:firstLine="540"/>
        <w:jc w:val="center"/>
        <w:rPr>
          <w:sz w:val="24"/>
          <w:szCs w:val="24"/>
        </w:rPr>
      </w:pPr>
    </w:p>
    <w:p w:rsidR="00600F8D" w:rsidRPr="00D451FB" w:rsidRDefault="00600F8D" w:rsidP="00D451FB">
      <w:pPr>
        <w:pStyle w:val="Style2"/>
        <w:widowControl/>
        <w:numPr>
          <w:ilvl w:val="1"/>
          <w:numId w:val="22"/>
        </w:numPr>
        <w:spacing w:line="240" w:lineRule="auto"/>
        <w:jc w:val="center"/>
        <w:rPr>
          <w:b/>
          <w:bCs/>
        </w:rPr>
      </w:pPr>
      <w:r w:rsidRPr="00D451FB">
        <w:rPr>
          <w:b/>
          <w:bCs/>
        </w:rPr>
        <w:t>Краткое содержание изучаемой дисциплины</w:t>
      </w:r>
    </w:p>
    <w:p w:rsidR="00600F8D" w:rsidRPr="00D451FB" w:rsidRDefault="00600F8D" w:rsidP="00D451FB">
      <w:pPr>
        <w:pStyle w:val="Style2"/>
        <w:widowControl/>
        <w:spacing w:line="240" w:lineRule="auto"/>
        <w:ind w:firstLine="567"/>
        <w:jc w:val="both"/>
      </w:pPr>
    </w:p>
    <w:p w:rsidR="00600F8D" w:rsidRPr="00456DA5" w:rsidRDefault="00600F8D" w:rsidP="00456DA5">
      <w:pPr>
        <w:ind w:firstLine="720"/>
        <w:jc w:val="both"/>
        <w:rPr>
          <w:sz w:val="24"/>
          <w:szCs w:val="24"/>
        </w:rPr>
      </w:pPr>
      <w:r w:rsidRPr="00D451FB">
        <w:rPr>
          <w:sz w:val="24"/>
          <w:szCs w:val="24"/>
        </w:rPr>
        <w:tab/>
      </w:r>
      <w:r w:rsidRPr="00456DA5">
        <w:rPr>
          <w:sz w:val="24"/>
          <w:szCs w:val="24"/>
        </w:rPr>
        <w:t>Дисциплина «Проектирование автомобильных дорог</w:t>
      </w:r>
      <w:r w:rsidRPr="00456DA5">
        <w:rPr>
          <w:sz w:val="24"/>
          <w:szCs w:val="24"/>
          <w:lang w:val="kk-KZ"/>
        </w:rPr>
        <w:t xml:space="preserve"> в сложных природных условиях</w:t>
      </w:r>
      <w:r w:rsidRPr="00456DA5">
        <w:rPr>
          <w:sz w:val="24"/>
          <w:szCs w:val="24"/>
        </w:rPr>
        <w:t xml:space="preserve">» занимает ведущее место в учебном процессе бакалавра, являясь одной из профилирующих дисциплин специализации «Строительство дорог и аэродромов». Дисциплина «Проектирование автомобильных дорог </w:t>
      </w:r>
      <w:r w:rsidRPr="00456DA5">
        <w:rPr>
          <w:sz w:val="24"/>
          <w:szCs w:val="24"/>
          <w:lang w:val="kk-KZ"/>
        </w:rPr>
        <w:t>в сложных природных условиях</w:t>
      </w:r>
      <w:r w:rsidRPr="00456DA5">
        <w:rPr>
          <w:sz w:val="24"/>
          <w:szCs w:val="24"/>
        </w:rPr>
        <w:t xml:space="preserve"> занимает ведущее место в учебном процессе бакалавра, являясь одной из профилирующих дисциплин специализации «Строительство дорог и аэродромов».</w:t>
      </w:r>
    </w:p>
    <w:p w:rsidR="00600F8D" w:rsidRPr="00456DA5" w:rsidRDefault="00600F8D" w:rsidP="00C85C29">
      <w:pPr>
        <w:tabs>
          <w:tab w:val="left" w:pos="0"/>
        </w:tabs>
        <w:jc w:val="both"/>
        <w:rPr>
          <w:sz w:val="24"/>
          <w:szCs w:val="24"/>
        </w:rPr>
      </w:pPr>
      <w:bookmarkStart w:id="0" w:name="bookmark1"/>
    </w:p>
    <w:p w:rsidR="00600F8D" w:rsidRPr="00941421" w:rsidRDefault="00600F8D" w:rsidP="00D451FB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41421">
        <w:rPr>
          <w:b/>
          <w:bCs/>
        </w:rPr>
        <w:t>1.2 Цели и задачи изучения дисциплины</w:t>
      </w:r>
    </w:p>
    <w:p w:rsidR="00600F8D" w:rsidRPr="00CA0755" w:rsidRDefault="00600F8D" w:rsidP="00D451FB">
      <w:pPr>
        <w:pStyle w:val="Style2"/>
        <w:widowControl/>
        <w:spacing w:line="240" w:lineRule="auto"/>
        <w:ind w:firstLine="567"/>
        <w:jc w:val="center"/>
        <w:rPr>
          <w:b/>
          <w:bCs/>
          <w:highlight w:val="yellow"/>
        </w:rPr>
      </w:pPr>
    </w:p>
    <w:p w:rsidR="00600F8D" w:rsidRPr="00CA0755" w:rsidRDefault="00600F8D" w:rsidP="003542A7">
      <w:pPr>
        <w:ind w:firstLine="720"/>
        <w:jc w:val="both"/>
        <w:rPr>
          <w:sz w:val="24"/>
          <w:szCs w:val="24"/>
          <w:lang w:val="kk-KZ"/>
        </w:rPr>
      </w:pPr>
      <w:r w:rsidRPr="00CA0755">
        <w:rPr>
          <w:sz w:val="24"/>
          <w:szCs w:val="24"/>
        </w:rPr>
        <w:t xml:space="preserve">Цель дисциплины – изучение теоретических положений и развития практических </w:t>
      </w:r>
      <w:r w:rsidRPr="00CA0755">
        <w:rPr>
          <w:sz w:val="24"/>
          <w:szCs w:val="24"/>
          <w:lang w:val="kk-KZ"/>
        </w:rPr>
        <w:t xml:space="preserve">навыков в строительстве </w:t>
      </w:r>
      <w:r w:rsidRPr="00CA0755">
        <w:rPr>
          <w:sz w:val="24"/>
          <w:szCs w:val="24"/>
        </w:rPr>
        <w:t xml:space="preserve">автомобильных дорог в сложных природных условиях, в том числе </w:t>
      </w:r>
      <w:r w:rsidRPr="00CA0755">
        <w:rPr>
          <w:sz w:val="24"/>
          <w:szCs w:val="24"/>
          <w:lang w:val="kk-KZ"/>
        </w:rPr>
        <w:t xml:space="preserve">увязка этой темы с изысканием и проектированием </w:t>
      </w:r>
      <w:r w:rsidRPr="00CA0755">
        <w:rPr>
          <w:sz w:val="24"/>
          <w:szCs w:val="24"/>
        </w:rPr>
        <w:t xml:space="preserve">автомобильных магистралей; городских дорог и улиц; пересечений и примыканий автомобильных дорог; изучение особенностей проектно – изыскательских работ при реконструкции дорог; рассмотрение основных положений проектирования аэродромов. </w:t>
      </w:r>
    </w:p>
    <w:p w:rsidR="00600F8D" w:rsidRPr="00CA0755" w:rsidRDefault="00600F8D" w:rsidP="003542A7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  <w:lang w:val="kk-KZ"/>
        </w:rPr>
        <w:t>За период обучения выпускники</w:t>
      </w:r>
      <w:r w:rsidRPr="00CA0755">
        <w:rPr>
          <w:sz w:val="24"/>
          <w:szCs w:val="24"/>
        </w:rPr>
        <w:t xml:space="preserve"> – бакалавры по профилю подготовки «Строительство автомобильных дорог и аэродромов» могут управлять коллективами, осуществляющими строительно-монтажные работы, выполнять проектно-конструкторские работы, участвовать в выполнении научно-исследовательских работ и вести научно-педагогическую деятельность. </w:t>
      </w:r>
    </w:p>
    <w:p w:rsidR="00600F8D" w:rsidRPr="00CA0755" w:rsidRDefault="00600F8D" w:rsidP="003542A7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</w:rPr>
        <w:t xml:space="preserve">Таким образом, чтобы быть готовым к выполнению отмеченных видов профессиональной деятельности, выпускник-бакалавр в результате изучения дисциплины «Проектирование автомобильных дорог </w:t>
      </w:r>
      <w:r w:rsidRPr="00CA0755">
        <w:rPr>
          <w:sz w:val="24"/>
          <w:szCs w:val="24"/>
          <w:lang w:val="kk-KZ"/>
        </w:rPr>
        <w:t>в сложных природных условиях</w:t>
      </w:r>
      <w:r w:rsidRPr="00CA0755">
        <w:rPr>
          <w:sz w:val="24"/>
          <w:szCs w:val="24"/>
        </w:rPr>
        <w:t>» должен</w:t>
      </w:r>
      <w:r w:rsidRPr="00CA0755">
        <w:rPr>
          <w:sz w:val="24"/>
          <w:szCs w:val="24"/>
          <w:lang w:val="kk-KZ"/>
        </w:rPr>
        <w:t>:</w:t>
      </w:r>
    </w:p>
    <w:p w:rsidR="00600F8D" w:rsidRPr="00CA0755" w:rsidRDefault="00600F8D" w:rsidP="003542A7">
      <w:pPr>
        <w:ind w:firstLine="720"/>
        <w:jc w:val="both"/>
        <w:rPr>
          <w:b/>
          <w:bCs/>
          <w:sz w:val="24"/>
          <w:szCs w:val="24"/>
          <w:u w:val="single"/>
        </w:rPr>
      </w:pPr>
      <w:r w:rsidRPr="00CA0755">
        <w:rPr>
          <w:sz w:val="24"/>
          <w:szCs w:val="24"/>
          <w:lang w:val="kk-KZ"/>
        </w:rPr>
        <w:t>и</w:t>
      </w:r>
      <w:r w:rsidRPr="00CA0755">
        <w:rPr>
          <w:sz w:val="24"/>
          <w:szCs w:val="24"/>
        </w:rPr>
        <w:t>меть представление:</w:t>
      </w:r>
    </w:p>
    <w:p w:rsidR="00600F8D" w:rsidRPr="00CA0755" w:rsidRDefault="00600F8D" w:rsidP="003542A7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</w:rPr>
        <w:t xml:space="preserve">- </w:t>
      </w:r>
      <w:r w:rsidRPr="00CA0755">
        <w:rPr>
          <w:sz w:val="24"/>
          <w:szCs w:val="24"/>
          <w:lang w:val="kk-KZ"/>
        </w:rPr>
        <w:t>о</w:t>
      </w:r>
      <w:r w:rsidRPr="00CA0755">
        <w:rPr>
          <w:sz w:val="24"/>
          <w:szCs w:val="24"/>
        </w:rPr>
        <w:t xml:space="preserve"> состоянии основных научно-технических проблем и перспективах развития дорожного строительства;</w:t>
      </w:r>
    </w:p>
    <w:p w:rsidR="00600F8D" w:rsidRPr="00CA0755" w:rsidRDefault="00600F8D" w:rsidP="003542A7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</w:rPr>
        <w:t xml:space="preserve">- </w:t>
      </w:r>
      <w:r w:rsidRPr="00CA0755">
        <w:rPr>
          <w:sz w:val="24"/>
          <w:szCs w:val="24"/>
          <w:lang w:val="kk-KZ"/>
        </w:rPr>
        <w:t>о</w:t>
      </w:r>
      <w:r w:rsidRPr="00CA0755">
        <w:rPr>
          <w:sz w:val="24"/>
          <w:szCs w:val="24"/>
        </w:rPr>
        <w:t xml:space="preserve"> системном анализе при решении проектно-конструкторских и организационно-управленческих задач в дорожной отрасли строительства;</w:t>
      </w:r>
    </w:p>
    <w:p w:rsidR="00600F8D" w:rsidRPr="00CA0755" w:rsidRDefault="00600F8D" w:rsidP="003542A7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</w:rPr>
        <w:t xml:space="preserve">- </w:t>
      </w:r>
      <w:r w:rsidRPr="00CA0755">
        <w:rPr>
          <w:sz w:val="24"/>
          <w:szCs w:val="24"/>
          <w:lang w:val="kk-KZ"/>
        </w:rPr>
        <w:t>о</w:t>
      </w:r>
      <w:r w:rsidRPr="00CA0755">
        <w:rPr>
          <w:sz w:val="24"/>
          <w:szCs w:val="24"/>
        </w:rPr>
        <w:t xml:space="preserve"> проблемах защиты окружающей среды, экологии и безопасности жизнедеятельности.</w:t>
      </w:r>
    </w:p>
    <w:p w:rsidR="00600F8D" w:rsidRPr="00CA0755" w:rsidRDefault="00600F8D" w:rsidP="003542A7">
      <w:pPr>
        <w:ind w:firstLine="720"/>
        <w:jc w:val="both"/>
        <w:rPr>
          <w:sz w:val="24"/>
          <w:szCs w:val="24"/>
        </w:rPr>
      </w:pPr>
    </w:p>
    <w:bookmarkEnd w:id="0"/>
    <w:p w:rsidR="00600F8D" w:rsidRDefault="00600F8D" w:rsidP="00456DA5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941421">
        <w:rPr>
          <w:b/>
          <w:bCs/>
        </w:rPr>
        <w:t>Результаты  изучения дисциплины</w:t>
      </w:r>
    </w:p>
    <w:p w:rsidR="00600F8D" w:rsidRPr="00456DA5" w:rsidRDefault="00600F8D" w:rsidP="00456DA5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600F8D" w:rsidRPr="00941421" w:rsidRDefault="00600F8D" w:rsidP="00D451FB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600F8D" w:rsidRPr="00941421" w:rsidRDefault="00600F8D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знание основных положений, закономерностей, задач строитель</w:t>
      </w:r>
      <w:r>
        <w:rPr>
          <w:color w:val="000000"/>
          <w:sz w:val="24"/>
          <w:szCs w:val="24"/>
          <w:lang w:val="kk-KZ"/>
        </w:rPr>
        <w:t>ства автомобильных дорог в сложных природных условиях</w:t>
      </w:r>
      <w:r w:rsidRPr="00941421">
        <w:rPr>
          <w:color w:val="000000"/>
          <w:sz w:val="24"/>
          <w:szCs w:val="24"/>
        </w:rPr>
        <w:t xml:space="preserve"> и технологии основных строительных процессов и понимание сути (основных факторов) выполнения таких строительных процессов;</w:t>
      </w:r>
    </w:p>
    <w:p w:rsidR="00600F8D" w:rsidRPr="00941421" w:rsidRDefault="00600F8D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применение знаний и пониманий на практике при непосредственном выполнении строительных процессов, уметь выбирать и применять оптимальные и эффективные методы и </w:t>
      </w:r>
      <w:r w:rsidRPr="00941421">
        <w:rPr>
          <w:sz w:val="24"/>
          <w:szCs w:val="24"/>
        </w:rPr>
        <w:t xml:space="preserve">способы организационно-технологического обеспечения строительства объектов </w:t>
      </w:r>
      <w:r>
        <w:rPr>
          <w:sz w:val="24"/>
          <w:szCs w:val="24"/>
          <w:lang w:val="kk-KZ"/>
        </w:rPr>
        <w:t xml:space="preserve">на сложных по условиям природно-климатической характеристики строительных площадках </w:t>
      </w:r>
      <w:r w:rsidRPr="00941421">
        <w:rPr>
          <w:sz w:val="24"/>
          <w:szCs w:val="24"/>
        </w:rPr>
        <w:t>транспортной инфрастуктуры и современные способы строительства дорог</w:t>
      </w:r>
      <w:r>
        <w:rPr>
          <w:sz w:val="24"/>
          <w:szCs w:val="24"/>
          <w:lang w:val="kk-KZ"/>
        </w:rPr>
        <w:t xml:space="preserve"> в особых природных условиях</w:t>
      </w:r>
      <w:r w:rsidRPr="00941421">
        <w:rPr>
          <w:color w:val="000000"/>
          <w:sz w:val="24"/>
          <w:szCs w:val="24"/>
        </w:rPr>
        <w:t>;</w:t>
      </w:r>
    </w:p>
    <w:p w:rsidR="00600F8D" w:rsidRPr="00941421" w:rsidRDefault="00600F8D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формирование суждений – иметь </w:t>
      </w:r>
      <w:r w:rsidRPr="00941421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941421">
        <w:rPr>
          <w:sz w:val="24"/>
          <w:szCs w:val="24"/>
        </w:rPr>
        <w:t xml:space="preserve">знаний </w:t>
      </w:r>
      <w:r>
        <w:rPr>
          <w:sz w:val="24"/>
          <w:szCs w:val="24"/>
        </w:rPr>
        <w:t xml:space="preserve">по </w:t>
      </w:r>
      <w:r>
        <w:rPr>
          <w:sz w:val="24"/>
          <w:szCs w:val="24"/>
          <w:lang w:val="kk-KZ"/>
        </w:rPr>
        <w:t xml:space="preserve">изучению местности с неблагоприятными природными условиями, </w:t>
      </w:r>
      <w:r>
        <w:rPr>
          <w:sz w:val="24"/>
          <w:szCs w:val="24"/>
        </w:rPr>
        <w:t>проектирования</w:t>
      </w:r>
      <w:r w:rsidRPr="00941421">
        <w:rPr>
          <w:sz w:val="24"/>
          <w:szCs w:val="24"/>
        </w:rPr>
        <w:t xml:space="preserve"> объек</w:t>
      </w:r>
      <w:r>
        <w:rPr>
          <w:sz w:val="24"/>
          <w:szCs w:val="24"/>
        </w:rPr>
        <w:t>тов транспортной инфраструктуры</w:t>
      </w:r>
      <w:r>
        <w:rPr>
          <w:sz w:val="24"/>
          <w:szCs w:val="24"/>
          <w:lang w:val="kk-KZ"/>
        </w:rPr>
        <w:t xml:space="preserve"> с учетом факторов влияющих на срок службы автомобильной дороги</w:t>
      </w:r>
      <w:r w:rsidRPr="00941421">
        <w:rPr>
          <w:sz w:val="24"/>
          <w:szCs w:val="24"/>
        </w:rPr>
        <w:t xml:space="preserve">, </w:t>
      </w:r>
      <w:r>
        <w:rPr>
          <w:sz w:val="24"/>
          <w:szCs w:val="24"/>
          <w:lang w:val="kk-KZ"/>
        </w:rPr>
        <w:t>а также формировать знания необходимые в дальнейшем</w:t>
      </w:r>
      <w:r w:rsidRPr="00941421">
        <w:rPr>
          <w:sz w:val="24"/>
          <w:szCs w:val="24"/>
        </w:rPr>
        <w:t xml:space="preserve"> при изучении </w:t>
      </w:r>
      <w:r>
        <w:rPr>
          <w:sz w:val="24"/>
          <w:szCs w:val="24"/>
        </w:rPr>
        <w:t xml:space="preserve">других </w:t>
      </w:r>
      <w:r w:rsidRPr="00941421">
        <w:rPr>
          <w:sz w:val="24"/>
          <w:szCs w:val="24"/>
        </w:rPr>
        <w:t xml:space="preserve">дисциплин </w:t>
      </w:r>
      <w:r>
        <w:rPr>
          <w:sz w:val="24"/>
          <w:szCs w:val="24"/>
        </w:rPr>
        <w:t>транспортного строительства</w:t>
      </w:r>
      <w:r w:rsidRPr="00941421">
        <w:rPr>
          <w:sz w:val="24"/>
          <w:szCs w:val="24"/>
        </w:rPr>
        <w:t>;</w:t>
      </w:r>
    </w:p>
    <w:p w:rsidR="00600F8D" w:rsidRPr="00941421" w:rsidRDefault="00600F8D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коммуникативные способности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:rsidR="00600F8D" w:rsidRPr="00941421" w:rsidRDefault="00600F8D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навыки обучения 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</w:t>
      </w:r>
      <w:r>
        <w:rPr>
          <w:sz w:val="24"/>
          <w:szCs w:val="24"/>
          <w:lang w:val="kk-KZ"/>
        </w:rPr>
        <w:t>в сфере строительства дорожной отрасли в частности с учетом особенностей местности</w:t>
      </w:r>
      <w:r w:rsidRPr="00941421">
        <w:rPr>
          <w:sz w:val="24"/>
          <w:szCs w:val="24"/>
        </w:rPr>
        <w:t xml:space="preserve">, приобрести понимание необходимости расширения в области образования и </w:t>
      </w:r>
      <w:r w:rsidRPr="00941421">
        <w:rPr>
          <w:color w:val="000000"/>
          <w:sz w:val="24"/>
          <w:szCs w:val="24"/>
        </w:rPr>
        <w:t>управление временем</w:t>
      </w:r>
      <w:r w:rsidRPr="00941421">
        <w:rPr>
          <w:sz w:val="24"/>
          <w:szCs w:val="24"/>
        </w:rPr>
        <w:t>.</w:t>
      </w:r>
    </w:p>
    <w:p w:rsidR="00600F8D" w:rsidRPr="005E5338" w:rsidRDefault="00600F8D" w:rsidP="00DE641E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</w:p>
    <w:p w:rsidR="00600F8D" w:rsidRPr="00CA0755" w:rsidRDefault="00600F8D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Пререквизиты</w:t>
      </w:r>
    </w:p>
    <w:p w:rsidR="00600F8D" w:rsidRPr="00CA0755" w:rsidRDefault="00600F8D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600F8D" w:rsidRPr="00CA0755" w:rsidRDefault="00600F8D" w:rsidP="00C92A6D">
      <w:pPr>
        <w:ind w:firstLine="720"/>
        <w:jc w:val="both"/>
        <w:rPr>
          <w:sz w:val="24"/>
          <w:szCs w:val="24"/>
          <w:lang w:val="kk-KZ"/>
        </w:rPr>
      </w:pPr>
      <w:r w:rsidRPr="00CA0755">
        <w:rPr>
          <w:sz w:val="24"/>
          <w:szCs w:val="24"/>
        </w:rPr>
        <w:t xml:space="preserve">До изучения дисциплины «Проектирование автомобильных дорог </w:t>
      </w:r>
      <w:r w:rsidRPr="00CA0755">
        <w:rPr>
          <w:sz w:val="24"/>
          <w:szCs w:val="24"/>
          <w:lang w:val="kk-KZ"/>
        </w:rPr>
        <w:t>в сложных природных условиях</w:t>
      </w:r>
      <w:r w:rsidRPr="00CA0755">
        <w:rPr>
          <w:sz w:val="24"/>
          <w:szCs w:val="24"/>
        </w:rPr>
        <w:t>» студенты должны иметь знания по следующим дисциплинам: «</w:t>
      </w:r>
      <w:r>
        <w:rPr>
          <w:sz w:val="24"/>
          <w:szCs w:val="24"/>
        </w:rPr>
        <w:t>Геодезия</w:t>
      </w:r>
      <w:r w:rsidRPr="00CA0755">
        <w:rPr>
          <w:sz w:val="24"/>
          <w:szCs w:val="24"/>
        </w:rPr>
        <w:t>», «</w:t>
      </w:r>
      <w:r>
        <w:rPr>
          <w:sz w:val="24"/>
          <w:szCs w:val="24"/>
        </w:rPr>
        <w:t>Инженерная геология»</w:t>
      </w:r>
      <w:r w:rsidRPr="00CA0755">
        <w:rPr>
          <w:sz w:val="24"/>
          <w:szCs w:val="24"/>
        </w:rPr>
        <w:t>, «</w:t>
      </w:r>
      <w:r>
        <w:rPr>
          <w:sz w:val="24"/>
          <w:szCs w:val="24"/>
        </w:rPr>
        <w:t>Автомобильные дороги общей сети».</w:t>
      </w:r>
    </w:p>
    <w:p w:rsidR="00600F8D" w:rsidRDefault="00600F8D" w:rsidP="00C92A6D">
      <w:pPr>
        <w:ind w:firstLine="720"/>
        <w:jc w:val="both"/>
      </w:pPr>
    </w:p>
    <w:p w:rsidR="00600F8D" w:rsidRPr="00CA0755" w:rsidRDefault="00600F8D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Постреквизиты</w:t>
      </w:r>
    </w:p>
    <w:p w:rsidR="00600F8D" w:rsidRPr="00CA0755" w:rsidRDefault="00600F8D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600F8D" w:rsidRPr="00CA0755" w:rsidRDefault="00600F8D" w:rsidP="00C92A6D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</w:rPr>
        <w:t xml:space="preserve">Знания и навыки, приобретенные студентом в процессе изучения данной дисциплины, необходимы при изучении других профилирующих дисциплин, таких как: </w:t>
      </w:r>
      <w:r>
        <w:rPr>
          <w:sz w:val="24"/>
          <w:szCs w:val="24"/>
        </w:rPr>
        <w:t xml:space="preserve">«Гидравлика», </w:t>
      </w:r>
      <w:r w:rsidRPr="00CA0755">
        <w:rPr>
          <w:sz w:val="24"/>
          <w:szCs w:val="24"/>
        </w:rPr>
        <w:t>«Технология строительства автомобильных дорог», «</w:t>
      </w:r>
      <w:r>
        <w:rPr>
          <w:sz w:val="24"/>
          <w:szCs w:val="24"/>
        </w:rPr>
        <w:t>Технология и организация строительства</w:t>
      </w:r>
      <w:r w:rsidRPr="00CA0755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600F8D" w:rsidRPr="00CA0755" w:rsidRDefault="00600F8D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00F8D" w:rsidRDefault="00600F8D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600F8D" w:rsidRDefault="00600F8D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0F8D" w:rsidRPr="009A47D5" w:rsidRDefault="00600F8D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600F8D" w:rsidRDefault="00600F8D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98"/>
        <w:gridCol w:w="5521"/>
        <w:gridCol w:w="1620"/>
        <w:gridCol w:w="18"/>
        <w:gridCol w:w="1635"/>
      </w:tblGrid>
      <w:tr w:rsidR="00600F8D" w:rsidRPr="008E2BC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00F8D" w:rsidRPr="001E65EA" w:rsidRDefault="00600F8D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:rsidR="00600F8D" w:rsidRPr="001E65EA" w:rsidRDefault="00600F8D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:rsidR="00600F8D" w:rsidRPr="001E65EA" w:rsidRDefault="00600F8D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:rsidR="00600F8D" w:rsidRPr="001E65EA" w:rsidRDefault="00600F8D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600F8D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600F8D" w:rsidRPr="008E2BC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3542A7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en-US"/>
              </w:rPr>
              <w:t>Проектирование автомобильных дорог в сложных природных условиях</w:t>
            </w:r>
            <w:r w:rsidRPr="001E65E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  <w:p w:rsidR="00600F8D" w:rsidRPr="001E65EA" w:rsidRDefault="00600F8D" w:rsidP="003542A7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600F8D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E65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A0755">
              <w:rPr>
                <w:color w:val="000000"/>
                <w:sz w:val="24"/>
                <w:szCs w:val="24"/>
                <w:lang w:val="kk-KZ"/>
              </w:rPr>
              <w:t xml:space="preserve">Введение. Автомобильные дороги как основной объект транспортных сооружений. </w:t>
            </w:r>
          </w:p>
          <w:p w:rsidR="00600F8D" w:rsidRPr="00CA0755" w:rsidRDefault="00600F8D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C5D9A" w:rsidRDefault="00600F8D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C1100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A0755">
              <w:rPr>
                <w:sz w:val="24"/>
                <w:szCs w:val="24"/>
                <w:lang w:val="kk-KZ"/>
              </w:rPr>
              <w:t>Проектирование автомобильных дорог в районах вечной мерзлоты.</w:t>
            </w:r>
          </w:p>
          <w:p w:rsidR="00600F8D" w:rsidRPr="00CA0755" w:rsidRDefault="00600F8D" w:rsidP="00C1100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C5D9A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761970" w:rsidRDefault="00600F8D" w:rsidP="00761970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C1100D">
            <w:pPr>
              <w:jc w:val="both"/>
              <w:rPr>
                <w:sz w:val="24"/>
                <w:szCs w:val="24"/>
              </w:rPr>
            </w:pPr>
            <w:r w:rsidRPr="00CA0755">
              <w:rPr>
                <w:sz w:val="24"/>
                <w:szCs w:val="24"/>
              </w:rPr>
              <w:t>Проектирование автомобильных дорог в болотистой местности.</w:t>
            </w:r>
          </w:p>
          <w:p w:rsidR="00600F8D" w:rsidRPr="00CA0755" w:rsidRDefault="00600F8D" w:rsidP="00C1100D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C5D9A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FF2067">
            <w:pPr>
              <w:rPr>
                <w:color w:val="000000"/>
                <w:sz w:val="24"/>
                <w:szCs w:val="24"/>
                <w:lang w:val="kk-KZ"/>
              </w:rPr>
            </w:pPr>
            <w:r w:rsidRPr="00CA0755">
              <w:rPr>
                <w:sz w:val="24"/>
                <w:szCs w:val="24"/>
              </w:rPr>
              <w:t>Проектирование автомобильных дорог в овражистой местности и в карстовых районах</w:t>
            </w:r>
            <w:r w:rsidRPr="00CA0755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C5D9A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F2067" w:rsidRDefault="00600F8D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FF2067">
            <w:pPr>
              <w:rPr>
                <w:sz w:val="24"/>
                <w:szCs w:val="24"/>
              </w:rPr>
            </w:pPr>
            <w:r w:rsidRPr="00CA0755">
              <w:rPr>
                <w:sz w:val="24"/>
                <w:szCs w:val="24"/>
              </w:rPr>
              <w:t>Положение трассы дорог в зоне развития карста.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F2067" w:rsidRDefault="00600F8D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C1100D">
            <w:pPr>
              <w:jc w:val="both"/>
              <w:rPr>
                <w:sz w:val="24"/>
                <w:szCs w:val="24"/>
              </w:rPr>
            </w:pPr>
            <w:r w:rsidRPr="00CA0755">
              <w:rPr>
                <w:sz w:val="24"/>
                <w:szCs w:val="24"/>
              </w:rPr>
              <w:t>Распространение и виды засоленных грунтов.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F2067" w:rsidRDefault="00600F8D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C1100D">
            <w:pPr>
              <w:jc w:val="both"/>
              <w:rPr>
                <w:sz w:val="24"/>
                <w:szCs w:val="24"/>
              </w:rPr>
            </w:pPr>
            <w:r w:rsidRPr="00CA0755">
              <w:rPr>
                <w:sz w:val="24"/>
                <w:szCs w:val="24"/>
              </w:rPr>
              <w:t>Особенности водного режима грунтов в районах орошения.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C1100D">
            <w:pPr>
              <w:jc w:val="both"/>
              <w:rPr>
                <w:sz w:val="24"/>
                <w:szCs w:val="24"/>
              </w:rPr>
            </w:pPr>
            <w:r w:rsidRPr="00CA0755">
              <w:rPr>
                <w:sz w:val="24"/>
                <w:szCs w:val="24"/>
              </w:rPr>
              <w:t>Проектирование автомобильных дорог в районах подвижных песков.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F2067" w:rsidRDefault="00600F8D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C1100D">
            <w:pPr>
              <w:jc w:val="both"/>
              <w:rPr>
                <w:sz w:val="24"/>
                <w:szCs w:val="24"/>
              </w:rPr>
            </w:pPr>
            <w:r w:rsidRPr="00CA0755">
              <w:rPr>
                <w:sz w:val="24"/>
                <w:szCs w:val="24"/>
              </w:rPr>
              <w:t>Проектирование автомобильных дорог в горных районах.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0,8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B731C9">
            <w:pPr>
              <w:ind w:firstLine="482"/>
              <w:rPr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761970" w:rsidRDefault="00600F8D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D71388">
            <w:pPr>
              <w:jc w:val="center"/>
              <w:rPr>
                <w:b/>
                <w:bCs/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100D">
              <w:rPr>
                <w:rFonts w:ascii="Times New Roman" w:hAnsi="Times New Roman" w:cs="Times New Roman"/>
                <w:sz w:val="24"/>
                <w:szCs w:val="24"/>
              </w:rPr>
              <w:t>Анализ природно-климатических условий района проектирования с учетом их сложности, определенной вариантом задания.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6E4CA8" w:rsidRDefault="00600F8D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7B0C34" w:rsidRDefault="00600F8D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885A5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100D">
              <w:rPr>
                <w:rFonts w:ascii="Times New Roman" w:hAnsi="Times New Roman" w:cs="Times New Roman"/>
                <w:sz w:val="24"/>
                <w:szCs w:val="24"/>
              </w:rPr>
              <w:t>Назначение параметров основных элементов автомобильной магистрали.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7B0C34" w:rsidRDefault="00600F8D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6E4CA8" w:rsidRDefault="00600F8D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7B0C34" w:rsidRDefault="00600F8D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7B0C34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2-х вариантов плана трассы с учетом сложности конкретных природных условий, определенной вариантом задания. Клатоидное трассирование. Сравнение вариантов плана трассы и выбор окончательно для дальнейшего проектирования.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6E4CA8" w:rsidRDefault="00600F8D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B731C9">
            <w:pPr>
              <w:ind w:firstLine="496"/>
              <w:rPr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6E4CA8" w:rsidRDefault="00600F8D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A0755" w:rsidRDefault="00600F8D" w:rsidP="00B731C9">
            <w:pPr>
              <w:jc w:val="center"/>
              <w:rPr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00F8D" w:rsidRPr="00C7238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7238C" w:rsidRDefault="00600F8D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:rsidR="00600F8D" w:rsidRPr="00C7238C" w:rsidRDefault="00600F8D" w:rsidP="00B731C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Оценка природно-климатических условий, с учетом сложности климата заданного района. Обследование района проектирования.</w:t>
            </w:r>
          </w:p>
          <w:p w:rsidR="00600F8D" w:rsidRPr="00C1100D" w:rsidRDefault="00600F8D" w:rsidP="007B0C34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C1100D">
              <w:rPr>
                <w:sz w:val="24"/>
                <w:szCs w:val="24"/>
              </w:rPr>
              <w:t>Технико-экономические изыскания автомобильных дорог.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7238C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C1100D">
              <w:rPr>
                <w:sz w:val="24"/>
                <w:szCs w:val="24"/>
              </w:rPr>
              <w:t xml:space="preserve">Экономические изыскания. Исходные материалы для составления ТЭО. Стадии проектирования. Понятия: интенсивности, грузооборота, грузонапряженности. Методика технико-экономического обоснования эффективности строительства дороги. Технические изыскания автомобильных дорог. 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 w:rsidTr="004C38A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Определение дорожно-климатической зоны. Разработка дорожно-климатического графика. Определение типа местности по характеру и степени увлажнения.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 w:rsidTr="004C38A3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B7565" w:rsidRDefault="00600F8D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Назначение параметров основных элементов автомобильной магистрали.</w:t>
            </w:r>
          </w:p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1 варианта плана трассы с учетом сложности конкретных природных условий, определенной вариантом задания. Клатоидное трассирование. Сравнение вариантов плана трассы и выбор окончательно для дальнейшего проектирования.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 w:rsidTr="004C38A3">
        <w:trPr>
          <w:trHeight w:val="28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600F8D" w:rsidRPr="008E2BC3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2 варианта плана трассы с учетом сложности конкретных природных условий, определенной вариантом задания. Клатоидное трассирование. Сравнение вариантов плана трассы и выбор окончательно для дальнейшего проектирования.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E075C5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600F8D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</w:t>
            </w:r>
            <w:r w:rsidRPr="00C1100D">
              <w:rPr>
                <w:sz w:val="24"/>
                <w:szCs w:val="24"/>
              </w:rPr>
              <w:t xml:space="preserve"> природно-климатических условий, с учетом сложности климата заданного района. Обследование района проектирования.</w:t>
            </w:r>
          </w:p>
          <w:p w:rsidR="00600F8D" w:rsidRPr="00C1100D" w:rsidRDefault="00600F8D" w:rsidP="00C1100D">
            <w:pPr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 w:rsidRPr="00C1100D">
              <w:rPr>
                <w:sz w:val="24"/>
                <w:szCs w:val="24"/>
              </w:rPr>
              <w:t>Технико-экономические изыскания автомобильных дорог.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</w:rPr>
              <w:t>Теоретически изучить э</w:t>
            </w:r>
            <w:r w:rsidRPr="00C1100D">
              <w:rPr>
                <w:sz w:val="24"/>
                <w:szCs w:val="24"/>
              </w:rPr>
              <w:t>кономические изыскания. Исходные материалы для составления ТЭО. Стадии проектирования. Понятия: интенсивности, грузооборота, грузонапряженности. Методика технико-экономического обоснования эффективности строительства дороги. Технические изыскания автомобильных дорог.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671263" w:rsidRDefault="00600F8D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Изучение определения</w:t>
            </w:r>
            <w:r w:rsidRPr="00C1100D">
              <w:rPr>
                <w:sz w:val="24"/>
                <w:szCs w:val="24"/>
              </w:rPr>
              <w:t xml:space="preserve"> дорожно-климатической зоны. Разработка дорожно-климатического графика. Определение типа местности по характеру и степени увлажнения.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671263" w:rsidRDefault="00600F8D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СНиП назначение</w:t>
            </w:r>
            <w:r w:rsidRPr="00C1100D">
              <w:rPr>
                <w:sz w:val="24"/>
                <w:szCs w:val="24"/>
              </w:rPr>
              <w:t xml:space="preserve"> параметров основных элементов автомобильной магистрали.</w:t>
            </w:r>
          </w:p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1 варианта плана трассы с учетом сложности конкретных природных условий, определенной вариантом задания. Клатоидное трассирование. Сравнение вариантов плана трассы и выбор окончательно для дальнейшего проектирования.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214C09" w:rsidRDefault="00600F8D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2 варианта плана трассы с учетом сложности конкретных природных условий, определенной вариантом задания. Клатоидное трассирование. Сравнение вариантов плана трассы и выбор окончательно для дальнейшего проектирования.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214C09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3052C" w:rsidRDefault="00600F8D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600F8D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FF2067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 xml:space="preserve">Модуль 2 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C1100D">
              <w:rPr>
                <w:b/>
                <w:bCs/>
                <w:color w:val="000000"/>
                <w:sz w:val="24"/>
                <w:szCs w:val="24"/>
                <w:lang w:val="kk-KZ"/>
              </w:rPr>
              <w:t>Изыскание и проектирование транспортных сооружении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D2DF6" w:rsidRDefault="00600F8D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Особенности проектирования автомобильных магистралей.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775E0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D2DF6" w:rsidRDefault="00600F8D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Требования к автомобильным магистралям. Классификация. Поперечные профили. Конструкции разделительной полосы. Продольный профиль автомобильных магистралей.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775E0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73D86" w:rsidRDefault="00600F8D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Пространственная плавность автомобильных магистралей, ландшафтное проектирование и клатойдное трассирование.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775E0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73D86" w:rsidRDefault="00600F8D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Оборудование и благоустройство. Комплекс мероприятий по обслуживанию движения. Ограждения и направляющие устройства. Озеленение дорог.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775E0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73D86" w:rsidRDefault="00600F8D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пересечений и примыканий.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B61612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775E0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F7992" w:rsidRDefault="00600F8D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Пересечения автомобильных дорог в одномуровне. Понятие конфликтных точек. Мероприятия по улучшению условий движения на пересечениях в одном уровне. Схемы наиболее распространенных пересечений в одном уровне.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D775E0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 xml:space="preserve">Пересечения и примыкания автомобильных дорог в разных уровнях. Требования к элементам пересечений в разных уровнях. 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Схемы пересечений и примыканий.</w:t>
            </w:r>
            <w:r w:rsidRPr="00C1100D">
              <w:rPr>
                <w:sz w:val="24"/>
                <w:szCs w:val="24"/>
                <w:lang w:val="kk-KZ"/>
              </w:rPr>
              <w:t xml:space="preserve"> П</w:t>
            </w:r>
            <w:r w:rsidRPr="00C1100D">
              <w:rPr>
                <w:sz w:val="24"/>
                <w:szCs w:val="24"/>
              </w:rPr>
              <w:t>ересечения автомобильных дорог с железными дорогами.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городских дорог и улиц.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Планировка городов и план уличной сети. Элементы городской улицы.  Особенности изысканий и проектирования городских улиц и дорог. Горизонтальная и вертикальная планировки.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73D86" w:rsidRDefault="00600F8D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214C09">
            <w:pPr>
              <w:rPr>
                <w:sz w:val="24"/>
                <w:szCs w:val="24"/>
              </w:rPr>
            </w:pPr>
          </w:p>
        </w:tc>
      </w:tr>
      <w:tr w:rsidR="00600F8D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73D86" w:rsidRDefault="00600F8D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B93E3F">
            <w:pPr>
              <w:pStyle w:val="Default"/>
              <w:jc w:val="both"/>
              <w:rPr>
                <w:color w:val="auto"/>
              </w:rPr>
            </w:pPr>
            <w:r w:rsidRPr="00C1100D">
              <w:t>Проектирование продольного профиля выбранного варианта трассы с учетом заданной сложности природных условий.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5B7DD4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21DD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465A0" w:rsidRDefault="00600F8D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214C09">
            <w:pPr>
              <w:pStyle w:val="Default"/>
              <w:rPr>
                <w:lang w:val="kk-KZ"/>
              </w:rPr>
            </w:pPr>
            <w:r w:rsidRPr="00C1100D">
              <w:t>Проектирование поперечного профиля.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21DD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465A0" w:rsidRDefault="00600F8D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214C09">
            <w:pPr>
              <w:pStyle w:val="Default"/>
              <w:rPr>
                <w:color w:val="auto"/>
              </w:rPr>
            </w:pPr>
            <w:r w:rsidRPr="00C1100D">
              <w:t>Разработка детали проекта в соответствии с вариантом задания.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Pr="005B7DD4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21DD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600F8D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465A0" w:rsidRDefault="00600F8D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214C09">
            <w:pPr>
              <w:pStyle w:val="Default"/>
              <w:rPr>
                <w:lang w:val="kk-KZ"/>
              </w:rPr>
            </w:pPr>
            <w:r w:rsidRPr="00C1100D">
              <w:t xml:space="preserve">Проектирование жесткой дорожной одежды. 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600F8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F21DDD" w:rsidRDefault="00600F8D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600F8D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465A0" w:rsidRDefault="00600F8D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267A2E" w:rsidRDefault="00600F8D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1738F" w:rsidRDefault="00600F8D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600F8D" w:rsidRPr="00267A2E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267A2E" w:rsidRDefault="00600F8D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00F8D" w:rsidRPr="00AA204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1738F" w:rsidRDefault="00600F8D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B93E3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1 варианта продольного профиля выбранного варианта трассы с учетом заданной сложности природных условий.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B7DD4" w:rsidRDefault="00600F8D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1738F" w:rsidRDefault="00600F8D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B93E3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2 варианта продольного профиля выбранного варианта трассы с учетом заданной сложности природных условий.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B7DD4" w:rsidRDefault="00600F8D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1738F" w:rsidRDefault="00600F8D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</w:t>
            </w:r>
            <w:r>
              <w:rPr>
                <w:sz w:val="24"/>
                <w:szCs w:val="24"/>
              </w:rPr>
              <w:t>ектирование поперечного профиля с учетом заданной сложности природных условий.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B7DD4" w:rsidRDefault="00600F8D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B7565" w:rsidRDefault="00600F8D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 xml:space="preserve">Разработка детали проекта в соответствии </w:t>
            </w:r>
          </w:p>
          <w:p w:rsidR="00600F8D" w:rsidRPr="00C1100D" w:rsidRDefault="00600F8D" w:rsidP="00C1100D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с вариантом задания.</w:t>
            </w:r>
          </w:p>
          <w:p w:rsidR="00600F8D" w:rsidRPr="004C38A3" w:rsidRDefault="00600F8D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жесткой дорожной одежды.  Особенности изысканий проектирования реконструкции автомобильной дороги в плане, продольном и поперечном профилях Реконструкция и усиление дорожной одежды.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5B7DD4" w:rsidRDefault="00600F8D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4C38A3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Default="00600F8D" w:rsidP="004C38A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600F8D" w:rsidRPr="00874C00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74C00" w:rsidRDefault="00600F8D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600F8D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74C00" w:rsidRDefault="00600F8D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F8D" w:rsidRPr="001E65EA" w:rsidRDefault="00600F8D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1 варианта продольного профиля выбранного варианта трассы с учетом заданной сложности природных условий.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3048E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2 варианта продольного профиля выбранного варианта трассы с учетом заданной сложности природных условий.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1E65EA" w:rsidRDefault="00600F8D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поперечного профиля</w:t>
            </w:r>
            <w:r>
              <w:rPr>
                <w:sz w:val="24"/>
                <w:szCs w:val="24"/>
              </w:rPr>
              <w:t xml:space="preserve"> с учетом сложности природных условий местности.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C1100D" w:rsidRDefault="00600F8D" w:rsidP="006D6D31">
            <w:pPr>
              <w:jc w:val="both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Разработка детали проекта в соответствии с вариантом задания.</w:t>
            </w:r>
          </w:p>
          <w:p w:rsidR="00600F8D" w:rsidRPr="001E65EA" w:rsidRDefault="00600F8D" w:rsidP="006D6D31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жесткой дорожной одежды. Особенности изысканий проектирования реконструкции автомобильной дороги в плане, продольном и поперечном профилях. Проектирование мероприятий и устройств по улучшению и стабилизации водно-теплового режима «дорожной конструкции». Реконструкция и усиление дорожной одежды.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048EF" w:rsidRDefault="00600F8D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600F8D" w:rsidRPr="008E2BC3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52F9C" w:rsidRDefault="00600F8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52F9C" w:rsidRDefault="00600F8D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600F8D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8E2BC3" w:rsidRDefault="00600F8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0F8D" w:rsidRPr="00357E0D" w:rsidRDefault="00600F8D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:rsidR="00600F8D" w:rsidRDefault="00600F8D" w:rsidP="00C85C29">
      <w:pPr>
        <w:rPr>
          <w:b/>
          <w:bCs/>
          <w:sz w:val="24"/>
          <w:szCs w:val="24"/>
          <w:lang w:val="kk-KZ"/>
        </w:rPr>
      </w:pPr>
    </w:p>
    <w:p w:rsidR="00600F8D" w:rsidRDefault="00600F8D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D73A00">
        <w:rPr>
          <w:b/>
          <w:bCs/>
          <w:sz w:val="24"/>
          <w:szCs w:val="24"/>
        </w:rPr>
        <w:t>2.2 Задания для самостоятельной работы (СРОП, СРО)</w:t>
      </w:r>
    </w:p>
    <w:p w:rsidR="00600F8D" w:rsidRPr="002D7DC7" w:rsidRDefault="00600F8D" w:rsidP="00652F22">
      <w:pPr>
        <w:spacing w:before="180" w:line="278" w:lineRule="exact"/>
        <w:ind w:left="40" w:right="-1" w:firstLine="580"/>
        <w:jc w:val="both"/>
        <w:rPr>
          <w:sz w:val="24"/>
          <w:szCs w:val="24"/>
        </w:rPr>
      </w:pPr>
      <w:r w:rsidRPr="002D7DC7">
        <w:rPr>
          <w:sz w:val="24"/>
          <w:szCs w:val="24"/>
        </w:rPr>
        <w:t xml:space="preserve">Самостоятельная работа обучающегося представляет результат проработки обучаемым учебно-лекционного материала, обработка материалов практических занятий и представление  результатов в электронном виде для подтверждения выполненной работы. </w:t>
      </w:r>
    </w:p>
    <w:p w:rsidR="00600F8D" w:rsidRDefault="00600F8D" w:rsidP="00652F22">
      <w:pPr>
        <w:pStyle w:val="a2"/>
        <w:tabs>
          <w:tab w:val="left" w:pos="9639"/>
        </w:tabs>
        <w:ind w:left="0" w:right="-1" w:firstLine="708"/>
        <w:jc w:val="both"/>
      </w:pPr>
      <w:r w:rsidRPr="002D7DC7">
        <w:t xml:space="preserve">В процессе работы обучающийся обязан самостоятельно решать весь комплекс вопросов, связанных с выполнением организационно-управленческих, организационно-технологических, и информационно-технологических видов работ, и применять наиболее прогрессивные технологические схемы, современные механизмы, передовые приемы труда  с использованием поточного метода строительства. </w:t>
      </w:r>
    </w:p>
    <w:p w:rsidR="00600F8D" w:rsidRDefault="00600F8D" w:rsidP="00652F22">
      <w:pPr>
        <w:pStyle w:val="a2"/>
        <w:tabs>
          <w:tab w:val="left" w:pos="9639"/>
        </w:tabs>
        <w:ind w:left="0" w:right="-1" w:firstLine="708"/>
        <w:jc w:val="both"/>
      </w:pPr>
    </w:p>
    <w:p w:rsidR="00600F8D" w:rsidRPr="00652F22" w:rsidRDefault="00600F8D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bookmarkStart w:id="1" w:name="_GoBack"/>
      <w:bookmarkEnd w:id="1"/>
      <w:r w:rsidRPr="00652F22">
        <w:rPr>
          <w:sz w:val="24"/>
          <w:szCs w:val="24"/>
        </w:rPr>
        <w:t>Тематика СРОП</w:t>
      </w:r>
    </w:p>
    <w:p w:rsidR="00600F8D" w:rsidRDefault="00600F8D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600F8D" w:rsidRPr="00D73A00">
        <w:tc>
          <w:tcPr>
            <w:tcW w:w="2694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600F8D" w:rsidRPr="007B6180" w:rsidRDefault="00600F8D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600F8D" w:rsidRPr="00423FCC">
        <w:tc>
          <w:tcPr>
            <w:tcW w:w="2694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600F8D" w:rsidRPr="00D73A00">
        <w:tc>
          <w:tcPr>
            <w:tcW w:w="9872" w:type="dxa"/>
            <w:gridSpan w:val="5"/>
          </w:tcPr>
          <w:p w:rsidR="00600F8D" w:rsidRPr="007B6180" w:rsidRDefault="00600F8D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E65EA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bCs/>
                <w:color w:val="000000"/>
                <w:sz w:val="24"/>
                <w:szCs w:val="24"/>
                <w:lang w:val="kk-KZ" w:eastAsia="en-US"/>
              </w:rPr>
              <w:t>Проектирование автомобильных дорог в сложных природных условиях</w:t>
            </w:r>
            <w:r w:rsidRPr="001E65EA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600F8D" w:rsidRPr="00D73A00">
        <w:tc>
          <w:tcPr>
            <w:tcW w:w="2694" w:type="dxa"/>
          </w:tcPr>
          <w:p w:rsidR="00600F8D" w:rsidRPr="00574A8D" w:rsidRDefault="00600F8D" w:rsidP="00A34C1C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Определение  категории дороги и назначение технических параметров. Проектирование плана трассы</w:t>
            </w:r>
            <w:r w:rsidRPr="00574A8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600F8D" w:rsidRPr="008A70A8" w:rsidRDefault="00600F8D" w:rsidP="008A70A8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Определение  категории дороги и назначение технических параметров. Проектирование плана трассы</w:t>
            </w:r>
            <w:r w:rsidRPr="00574A8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600F8D" w:rsidRPr="007B6180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574A8D" w:rsidRDefault="00600F8D" w:rsidP="004C38A3">
            <w:pPr>
              <w:autoSpaceDE w:val="0"/>
              <w:autoSpaceDN w:val="0"/>
              <w:adjustRightInd w:val="0"/>
              <w:jc w:val="center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1</w:t>
            </w:r>
          </w:p>
        </w:tc>
        <w:tc>
          <w:tcPr>
            <w:tcW w:w="2410" w:type="dxa"/>
          </w:tcPr>
          <w:p w:rsidR="00600F8D" w:rsidRDefault="00600F8D" w:rsidP="004C38A3">
            <w:pPr>
              <w:autoSpaceDE w:val="0"/>
              <w:autoSpaceDN w:val="0"/>
              <w:adjustRightInd w:val="0"/>
              <w:jc w:val="center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600F8D" w:rsidRDefault="00600F8D" w:rsidP="004C38A3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600F8D" w:rsidRDefault="00600F8D" w:rsidP="004C38A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600F8D" w:rsidRDefault="00600F8D" w:rsidP="004C38A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600F8D" w:rsidRPr="00D73A00">
        <w:tc>
          <w:tcPr>
            <w:tcW w:w="2694" w:type="dxa"/>
          </w:tcPr>
          <w:p w:rsidR="00600F8D" w:rsidRPr="007B6180" w:rsidRDefault="00600F8D" w:rsidP="00A34C1C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Тема 2</w:t>
            </w: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 П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 xml:space="preserve">роектирование </w:t>
            </w:r>
            <w:r>
              <w:rPr>
                <w:color w:val="000000"/>
                <w:sz w:val="24"/>
                <w:szCs w:val="24"/>
                <w:lang w:val="kk-KZ"/>
              </w:rPr>
              <w:t>продольного профиля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600F8D" w:rsidRPr="008A70A8" w:rsidRDefault="00600F8D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П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 xml:space="preserve">роектирование </w:t>
            </w:r>
            <w:r>
              <w:rPr>
                <w:color w:val="000000"/>
                <w:sz w:val="24"/>
                <w:szCs w:val="24"/>
                <w:lang w:val="kk-KZ"/>
              </w:rPr>
              <w:t>продольного профиля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600F8D" w:rsidRPr="007B6180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Тема 3</w:t>
            </w: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 Проектирование поперечных профилей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600F8D" w:rsidRPr="008A70A8" w:rsidRDefault="00600F8D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Проектирование поперечных профилей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600F8D" w:rsidRPr="007B6180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600F8D" w:rsidRPr="00D73A00">
        <w:tc>
          <w:tcPr>
            <w:tcW w:w="9872" w:type="dxa"/>
            <w:gridSpan w:val="5"/>
          </w:tcPr>
          <w:p w:rsidR="00600F8D" w:rsidRPr="008A70A8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C1100D">
              <w:rPr>
                <w:b/>
                <w:bCs/>
                <w:sz w:val="24"/>
                <w:szCs w:val="24"/>
              </w:rPr>
              <w:t xml:space="preserve">Модуль 2 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C1100D">
              <w:rPr>
                <w:b/>
                <w:bCs/>
                <w:color w:val="000000"/>
                <w:sz w:val="24"/>
                <w:szCs w:val="24"/>
                <w:lang w:val="kk-KZ"/>
              </w:rPr>
              <w:t>Изыскание и проектирование транспортных сооружении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A34C1C">
            <w:pP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Тема 4. </w:t>
            </w:r>
          </w:p>
          <w:p w:rsidR="00600F8D" w:rsidRPr="001E65EA" w:rsidRDefault="00600F8D" w:rsidP="00A34C1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Разработка детали проекта в соответствии с вариантом задания.</w:t>
            </w:r>
          </w:p>
        </w:tc>
        <w:tc>
          <w:tcPr>
            <w:tcW w:w="2410" w:type="dxa"/>
          </w:tcPr>
          <w:p w:rsidR="00600F8D" w:rsidRPr="00A34C1C" w:rsidRDefault="00600F8D" w:rsidP="008A70A8">
            <w:pPr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Разработка детали проекта в соответствии с вариантом задания.</w:t>
            </w:r>
            <w:r w:rsidRPr="00A34C1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600F8D" w:rsidRPr="00652F22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600F8D" w:rsidRPr="007B6180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1E65EA" w:rsidRDefault="00600F8D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5. </w:t>
            </w:r>
            <w:r w:rsidRPr="00C1100D">
              <w:rPr>
                <w:sz w:val="24"/>
                <w:szCs w:val="24"/>
              </w:rPr>
              <w:t>Проектирование жесткой дорожной одежды.</w:t>
            </w:r>
          </w:p>
        </w:tc>
        <w:tc>
          <w:tcPr>
            <w:tcW w:w="2410" w:type="dxa"/>
          </w:tcPr>
          <w:p w:rsidR="00600F8D" w:rsidRPr="007B6180" w:rsidRDefault="00600F8D" w:rsidP="006C02DD">
            <w:pPr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жесткой дорожной одежды.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600F8D" w:rsidRPr="007B6180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6.</w:t>
            </w:r>
          </w:p>
          <w:p w:rsidR="00600F8D" w:rsidRPr="001E65EA" w:rsidRDefault="00600F8D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Особенности изысканий проектирования реконструкции автомобильной дороги в плане, продольном и поперечном профилях.</w:t>
            </w:r>
          </w:p>
        </w:tc>
        <w:tc>
          <w:tcPr>
            <w:tcW w:w="2410" w:type="dxa"/>
          </w:tcPr>
          <w:p w:rsidR="00600F8D" w:rsidRPr="007B6180" w:rsidRDefault="00600F8D" w:rsidP="00A050A9">
            <w:pPr>
              <w:rPr>
                <w:color w:val="00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Особенности изысканий проектирования реконструкции автомобильной дороги в плане, продольном и поперечном профилях.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Pr="007B6180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1E65EA" w:rsidRDefault="00600F8D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Тема 7. </w:t>
            </w:r>
            <w:r w:rsidRPr="00C1100D">
              <w:rPr>
                <w:sz w:val="24"/>
                <w:szCs w:val="24"/>
              </w:rPr>
              <w:t>Проектирование мероприятий и устройств по улучшению и стабилизации водно-теплового режима «дорожной конструкции».</w:t>
            </w:r>
          </w:p>
        </w:tc>
        <w:tc>
          <w:tcPr>
            <w:tcW w:w="2410" w:type="dxa"/>
          </w:tcPr>
          <w:p w:rsidR="00600F8D" w:rsidRDefault="00600F8D" w:rsidP="006C02DD">
            <w:pPr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мероприятий и устройств по улучшению и стабилизации водно-теплового режима «дорожной конструкции».</w:t>
            </w:r>
          </w:p>
        </w:tc>
        <w:tc>
          <w:tcPr>
            <w:tcW w:w="1701" w:type="dxa"/>
            <w:vAlign w:val="center"/>
          </w:tcPr>
          <w:p w:rsidR="00600F8D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8. </w:t>
            </w:r>
          </w:p>
          <w:p w:rsidR="00600F8D" w:rsidRPr="00C1100D" w:rsidRDefault="00600F8D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Реконструкция и усиление дорожной одежды.</w:t>
            </w:r>
          </w:p>
        </w:tc>
        <w:tc>
          <w:tcPr>
            <w:tcW w:w="2410" w:type="dxa"/>
          </w:tcPr>
          <w:p w:rsidR="00600F8D" w:rsidRDefault="00600F8D" w:rsidP="006C02DD">
            <w:pPr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Реконструкция и усиление дорожной одежды.</w:t>
            </w:r>
          </w:p>
        </w:tc>
        <w:tc>
          <w:tcPr>
            <w:tcW w:w="1701" w:type="dxa"/>
            <w:vAlign w:val="center"/>
          </w:tcPr>
          <w:p w:rsidR="00600F8D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Default="00600F8D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461" w:type="dxa"/>
            <w:vAlign w:val="center"/>
          </w:tcPr>
          <w:p w:rsidR="00600F8D" w:rsidRDefault="00600F8D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7B6180" w:rsidRDefault="00600F8D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600F8D" w:rsidRPr="007B6180" w:rsidRDefault="00600F8D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606" w:type="dxa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600F8D" w:rsidRPr="007B6180" w:rsidRDefault="00600F8D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0F8D" w:rsidRDefault="00600F8D" w:rsidP="005F329C">
      <w:pPr>
        <w:rPr>
          <w:b/>
          <w:bCs/>
          <w:sz w:val="24"/>
          <w:szCs w:val="24"/>
          <w:lang w:val="kk-KZ"/>
        </w:rPr>
      </w:pPr>
    </w:p>
    <w:p w:rsidR="00600F8D" w:rsidRDefault="00600F8D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:rsidR="00600F8D" w:rsidRDefault="00600F8D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600F8D" w:rsidRPr="00D73A00">
        <w:tc>
          <w:tcPr>
            <w:tcW w:w="2694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600F8D" w:rsidRPr="007B6180" w:rsidRDefault="00600F8D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600F8D" w:rsidRPr="00423FCC">
        <w:tc>
          <w:tcPr>
            <w:tcW w:w="2694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600F8D" w:rsidRPr="00D73A00">
        <w:tc>
          <w:tcPr>
            <w:tcW w:w="9872" w:type="dxa"/>
            <w:gridSpan w:val="5"/>
          </w:tcPr>
          <w:p w:rsidR="00600F8D" w:rsidRPr="007B6180" w:rsidRDefault="00600F8D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E65EA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bCs/>
                <w:color w:val="000000"/>
                <w:sz w:val="24"/>
                <w:szCs w:val="24"/>
                <w:lang w:val="kk-KZ" w:eastAsia="en-US"/>
              </w:rPr>
              <w:t>Проектирование автомобильных дорог в сложных природных условиях</w:t>
            </w:r>
            <w:r w:rsidRPr="001E65EA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600F8D" w:rsidRPr="00D73A00">
        <w:tc>
          <w:tcPr>
            <w:tcW w:w="2694" w:type="dxa"/>
          </w:tcPr>
          <w:p w:rsidR="00600F8D" w:rsidRPr="00574A8D" w:rsidRDefault="00600F8D" w:rsidP="00DE641E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Определение  категории дороги и назначение технических параметров. Проектирование плана трассы</w:t>
            </w:r>
            <w:r w:rsidRPr="00574A8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600F8D" w:rsidRPr="00712713" w:rsidRDefault="00600F8D" w:rsidP="00DE641E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Определение  категории дороги и назначение технических параметров. Проектирование плана трассы</w:t>
            </w:r>
            <w:r w:rsidRPr="00574A8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Тема 2</w:t>
            </w: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 П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 xml:space="preserve">роектирование </w:t>
            </w:r>
            <w:r>
              <w:rPr>
                <w:color w:val="000000"/>
                <w:sz w:val="24"/>
                <w:szCs w:val="24"/>
                <w:lang w:val="kk-KZ"/>
              </w:rPr>
              <w:t>продольного профиля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600F8D" w:rsidRPr="008A70A8" w:rsidRDefault="00600F8D" w:rsidP="00712713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П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 xml:space="preserve">роектирование </w:t>
            </w:r>
            <w:r>
              <w:rPr>
                <w:color w:val="000000"/>
                <w:sz w:val="24"/>
                <w:szCs w:val="24"/>
                <w:lang w:val="kk-KZ"/>
              </w:rPr>
              <w:t>продольного профиля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Тема 3. Проектирование поперечных профилей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600F8D" w:rsidRPr="008A70A8" w:rsidRDefault="00600F8D" w:rsidP="00712713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Проектирование поперечных профилей автомобильной дороги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600F8D" w:rsidRPr="00D73A00">
        <w:tc>
          <w:tcPr>
            <w:tcW w:w="9872" w:type="dxa"/>
            <w:gridSpan w:val="5"/>
          </w:tcPr>
          <w:p w:rsidR="00600F8D" w:rsidRPr="008A70A8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C1100D">
              <w:rPr>
                <w:b/>
                <w:bCs/>
                <w:sz w:val="24"/>
                <w:szCs w:val="24"/>
              </w:rPr>
              <w:t xml:space="preserve">Модуль 2 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C1100D">
              <w:rPr>
                <w:b/>
                <w:bCs/>
                <w:color w:val="000000"/>
                <w:sz w:val="24"/>
                <w:szCs w:val="24"/>
                <w:lang w:val="kk-KZ"/>
              </w:rPr>
              <w:t>Изыскание и проектирование транспортных сооружении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4.</w:t>
            </w:r>
          </w:p>
          <w:p w:rsidR="00600F8D" w:rsidRPr="001E65EA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Разработка детали проекта в соответствии с вариантом задания.</w:t>
            </w:r>
          </w:p>
        </w:tc>
        <w:tc>
          <w:tcPr>
            <w:tcW w:w="2410" w:type="dxa"/>
          </w:tcPr>
          <w:p w:rsidR="00600F8D" w:rsidRPr="007B6180" w:rsidRDefault="00600F8D" w:rsidP="00DE641E">
            <w:pPr>
              <w:rPr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Разработка детали проекта в соответствии с вариантом задания.</w:t>
            </w:r>
          </w:p>
        </w:tc>
        <w:tc>
          <w:tcPr>
            <w:tcW w:w="1701" w:type="dxa"/>
            <w:vAlign w:val="center"/>
          </w:tcPr>
          <w:p w:rsidR="00600F8D" w:rsidRPr="00652F22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5.</w:t>
            </w:r>
          </w:p>
          <w:p w:rsidR="00600F8D" w:rsidRPr="001E65EA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жесткой дорожной одежды.</w:t>
            </w:r>
          </w:p>
        </w:tc>
        <w:tc>
          <w:tcPr>
            <w:tcW w:w="2410" w:type="dxa"/>
          </w:tcPr>
          <w:p w:rsidR="00600F8D" w:rsidRPr="007B6180" w:rsidRDefault="00600F8D" w:rsidP="00DE641E">
            <w:pPr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жесткой дорожной одежды.</w:t>
            </w:r>
          </w:p>
        </w:tc>
        <w:tc>
          <w:tcPr>
            <w:tcW w:w="1701" w:type="dxa"/>
            <w:vAlign w:val="center"/>
          </w:tcPr>
          <w:p w:rsidR="00600F8D" w:rsidRPr="00652F22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6.</w:t>
            </w:r>
          </w:p>
          <w:p w:rsidR="00600F8D" w:rsidRPr="001E65EA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Особенности изысканий проектирования реконструкции автомобильной дороги в плане, продольном и поперечном профилях.</w:t>
            </w:r>
          </w:p>
        </w:tc>
        <w:tc>
          <w:tcPr>
            <w:tcW w:w="2410" w:type="dxa"/>
          </w:tcPr>
          <w:p w:rsidR="00600F8D" w:rsidRPr="007B6180" w:rsidRDefault="00600F8D" w:rsidP="00DE641E">
            <w:pPr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Особенности изысканий проектирования реконструкции автомобильной дороги в плане, продольном и поперечном профилях.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7.</w:t>
            </w:r>
          </w:p>
          <w:p w:rsidR="00600F8D" w:rsidRPr="001E65EA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Проектирование мероприятий и устройств по улучшению и стабилизации водно-теплового режима «дорожной конструкции».</w:t>
            </w:r>
          </w:p>
        </w:tc>
        <w:tc>
          <w:tcPr>
            <w:tcW w:w="2410" w:type="dxa"/>
          </w:tcPr>
          <w:p w:rsidR="00600F8D" w:rsidRPr="007B6180" w:rsidRDefault="00600F8D" w:rsidP="00DE641E">
            <w:pPr>
              <w:rPr>
                <w:color w:val="000000"/>
                <w:sz w:val="24"/>
                <w:szCs w:val="24"/>
              </w:rPr>
            </w:pPr>
            <w:r w:rsidRPr="00C1100D">
              <w:rPr>
                <w:sz w:val="24"/>
                <w:szCs w:val="24"/>
              </w:rPr>
              <w:t>Проектирование мероприятий и устройств по улучшению и стабилизации водно-теплового режима «дорожной конструкции».</w:t>
            </w: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600F8D" w:rsidRPr="00D73A00">
        <w:tc>
          <w:tcPr>
            <w:tcW w:w="2694" w:type="dxa"/>
          </w:tcPr>
          <w:p w:rsidR="00600F8D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Тема 8. </w:t>
            </w:r>
          </w:p>
          <w:p w:rsidR="00600F8D" w:rsidRPr="001E65EA" w:rsidRDefault="00600F8D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Реконструкция и усиление дорожной одежды.</w:t>
            </w:r>
          </w:p>
        </w:tc>
        <w:tc>
          <w:tcPr>
            <w:tcW w:w="2410" w:type="dxa"/>
          </w:tcPr>
          <w:p w:rsidR="00600F8D" w:rsidRDefault="00600F8D" w:rsidP="00DE641E">
            <w:pPr>
              <w:rPr>
                <w:sz w:val="24"/>
                <w:szCs w:val="24"/>
                <w:lang w:val="kk-KZ"/>
              </w:rPr>
            </w:pPr>
            <w:r w:rsidRPr="00C1100D">
              <w:rPr>
                <w:sz w:val="24"/>
                <w:szCs w:val="24"/>
              </w:rPr>
              <w:t>Реконструкция и усиление дорожной одежды.</w:t>
            </w:r>
          </w:p>
        </w:tc>
        <w:tc>
          <w:tcPr>
            <w:tcW w:w="1701" w:type="dxa"/>
            <w:vAlign w:val="center"/>
          </w:tcPr>
          <w:p w:rsidR="00600F8D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10,0</w:t>
            </w:r>
          </w:p>
        </w:tc>
        <w:tc>
          <w:tcPr>
            <w:tcW w:w="1606" w:type="dxa"/>
          </w:tcPr>
          <w:p w:rsidR="00600F8D" w:rsidRPr="007B6180" w:rsidRDefault="00600F8D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600F8D" w:rsidRDefault="00600F8D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600F8D" w:rsidRPr="00D73A00">
        <w:tc>
          <w:tcPr>
            <w:tcW w:w="2694" w:type="dxa"/>
          </w:tcPr>
          <w:p w:rsidR="00600F8D" w:rsidRPr="007B6180" w:rsidRDefault="00600F8D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600F8D" w:rsidRPr="007B6180" w:rsidRDefault="00600F8D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600F8D" w:rsidRPr="007B6180" w:rsidRDefault="00600F8D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0F8D" w:rsidRPr="005B0DBE" w:rsidRDefault="00600F8D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:rsidR="00600F8D" w:rsidRPr="00CC2976" w:rsidRDefault="00600F8D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0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7"/>
        <w:gridCol w:w="456"/>
        <w:gridCol w:w="516"/>
      </w:tblGrid>
      <w:tr w:rsidR="00600F8D" w:rsidRPr="002F67F8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:rsidR="00600F8D" w:rsidRDefault="00600F8D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:rsidR="00600F8D" w:rsidRPr="002F67F8" w:rsidRDefault="00600F8D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:rsidR="00600F8D" w:rsidRPr="002F67F8" w:rsidRDefault="00600F8D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600F8D" w:rsidRPr="002F67F8">
        <w:trPr>
          <w:cantSplit/>
          <w:trHeight w:val="351"/>
        </w:trPr>
        <w:tc>
          <w:tcPr>
            <w:tcW w:w="1212" w:type="pct"/>
            <w:vMerge/>
          </w:tcPr>
          <w:p w:rsidR="00600F8D" w:rsidRPr="002F67F8" w:rsidRDefault="00600F8D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:rsidR="00600F8D" w:rsidRPr="002F67F8" w:rsidRDefault="00600F8D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:rsidR="00600F8D" w:rsidRPr="002F67F8" w:rsidRDefault="00600F8D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:rsidR="00600F8D" w:rsidRPr="002F67F8" w:rsidRDefault="00600F8D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600F8D" w:rsidRPr="002F67F8">
        <w:trPr>
          <w:trHeight w:val="433"/>
        </w:trPr>
        <w:tc>
          <w:tcPr>
            <w:tcW w:w="1212" w:type="pct"/>
          </w:tcPr>
          <w:p w:rsidR="00600F8D" w:rsidRPr="002F67F8" w:rsidRDefault="00600F8D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600F8D" w:rsidRPr="002F67F8">
        <w:trPr>
          <w:trHeight w:val="470"/>
        </w:trPr>
        <w:tc>
          <w:tcPr>
            <w:tcW w:w="1212" w:type="pct"/>
          </w:tcPr>
          <w:p w:rsidR="00600F8D" w:rsidRPr="002F67F8" w:rsidRDefault="00600F8D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:rsidR="00600F8D" w:rsidRPr="00ED3AE4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600F8D" w:rsidRPr="002F67F8">
        <w:trPr>
          <w:trHeight w:val="366"/>
        </w:trPr>
        <w:tc>
          <w:tcPr>
            <w:tcW w:w="1212" w:type="pct"/>
          </w:tcPr>
          <w:p w:rsidR="00600F8D" w:rsidRPr="00186DC4" w:rsidRDefault="00600F8D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FB179F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ED3AE4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600F8D" w:rsidRPr="00FB179F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186DC4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00F8D" w:rsidRPr="002F67F8">
        <w:trPr>
          <w:trHeight w:val="366"/>
        </w:trPr>
        <w:tc>
          <w:tcPr>
            <w:tcW w:w="1212" w:type="pct"/>
          </w:tcPr>
          <w:p w:rsidR="00600F8D" w:rsidRDefault="00600F8D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600F8D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600F8D" w:rsidRPr="002F67F8">
        <w:trPr>
          <w:trHeight w:val="366"/>
        </w:trPr>
        <w:tc>
          <w:tcPr>
            <w:tcW w:w="1212" w:type="pct"/>
          </w:tcPr>
          <w:p w:rsidR="00600F8D" w:rsidRDefault="00600F8D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600F8D" w:rsidRPr="00A739B7" w:rsidRDefault="00600F8D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600F8D" w:rsidRPr="00CC2976">
        <w:trPr>
          <w:trHeight w:val="399"/>
        </w:trPr>
        <w:tc>
          <w:tcPr>
            <w:tcW w:w="1212" w:type="pct"/>
          </w:tcPr>
          <w:p w:rsidR="00600F8D" w:rsidRPr="002F67F8" w:rsidRDefault="00600F8D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600F8D" w:rsidRPr="00ED3AE4" w:rsidRDefault="00600F8D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600F8D" w:rsidRPr="00ED3AE4" w:rsidRDefault="00600F8D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600F8D" w:rsidRPr="00ED3AE4" w:rsidRDefault="00600F8D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600F8D" w:rsidRPr="00ED3AE4" w:rsidRDefault="00600F8D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:rsidR="00600F8D" w:rsidRPr="00ED3AE4" w:rsidRDefault="00600F8D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600F8D" w:rsidRPr="00B50D73" w:rsidRDefault="00600F8D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600F8D" w:rsidRPr="00B50D73" w:rsidRDefault="00600F8D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:rsidR="00600F8D" w:rsidRPr="00B50D73" w:rsidRDefault="00600F8D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600F8D" w:rsidRPr="002F67F8" w:rsidRDefault="00600F8D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600F8D" w:rsidRPr="00B50D73" w:rsidRDefault="00600F8D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600F8D" w:rsidRPr="00B50D73" w:rsidRDefault="00600F8D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600F8D" w:rsidRDefault="00600F8D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600F8D" w:rsidRPr="00CC2976" w:rsidRDefault="00600F8D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600F8D" w:rsidRPr="00CC2976" w:rsidRDefault="00600F8D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600F8D" w:rsidRDefault="00600F8D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600F8D" w:rsidRDefault="00600F8D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600F8D" w:rsidRPr="00170614" w:rsidRDefault="00600F8D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Default="00600F8D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600F8D" w:rsidRPr="006D6D31" w:rsidRDefault="00600F8D" w:rsidP="006D6D31">
      <w:pPr>
        <w:numPr>
          <w:ilvl w:val="0"/>
          <w:numId w:val="27"/>
        </w:numPr>
        <w:jc w:val="center"/>
        <w:rPr>
          <w:sz w:val="24"/>
          <w:szCs w:val="24"/>
        </w:rPr>
      </w:pPr>
      <w:r w:rsidRPr="006D6D31">
        <w:rPr>
          <w:sz w:val="24"/>
          <w:szCs w:val="24"/>
        </w:rPr>
        <w:t>УЧЕБНО-МЕТОДИЧЕСКОЕ ОБЕСПЕЧЕНИЕ КУРСА</w:t>
      </w:r>
    </w:p>
    <w:p w:rsidR="00600F8D" w:rsidRPr="006D6D31" w:rsidRDefault="00600F8D" w:rsidP="006D6D31">
      <w:pPr>
        <w:rPr>
          <w:sz w:val="24"/>
          <w:szCs w:val="24"/>
        </w:rPr>
      </w:pPr>
    </w:p>
    <w:p w:rsidR="00600F8D" w:rsidRPr="002E2FA8" w:rsidRDefault="00600F8D" w:rsidP="002E2FA8">
      <w:pPr>
        <w:jc w:val="center"/>
        <w:rPr>
          <w:sz w:val="24"/>
          <w:szCs w:val="24"/>
        </w:rPr>
      </w:pPr>
      <w:r w:rsidRPr="002E2FA8">
        <w:rPr>
          <w:sz w:val="24"/>
          <w:szCs w:val="24"/>
        </w:rPr>
        <w:t>Основная литература: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left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Федотов Г.А., Поспелов П.И. Изыскание и проектирование автомобильных дорог. – М:, «Академия» 2015 г.- 465 с.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Горшков Н.Г. Изыскание и проектирование автомобильных дорог промышленного транспорта. –Белгород:, 2013 г. – 135 с.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clear" w:pos="922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СНиП РК 2.04-01-2001 Строительная климатология – KAZGOR, Комитет по делам строительства министерства министерства индустрии и торговли РК</w:t>
      </w:r>
      <w:r>
        <w:rPr>
          <w:sz w:val="24"/>
          <w:szCs w:val="24"/>
          <w:lang w:val="kk-KZ"/>
        </w:rPr>
        <w:t>,</w:t>
      </w:r>
      <w:r w:rsidRPr="002E2FA8">
        <w:rPr>
          <w:sz w:val="24"/>
          <w:szCs w:val="24"/>
          <w:lang w:val="kk-KZ"/>
        </w:rPr>
        <w:t>Астана 2002 г.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clear" w:pos="922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 xml:space="preserve"> СНиП РК 3.03-09-2006 Автомобильные дороги. – Комитет по делам строительства министерства министерства индустрии и торговли РК, Астана 2006 г.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А.К. Раимбекова «Күрделі табиғи жағдайда автомобиль жолдарын жобалау», «Көлік құрылыс» мамандығы студент-бакалаврларға курстық жобаны  орындауға және студенттердің өзіндік дайындалуына арналған  әдістемелік нұсқаулар  - ШҚМТУ баспасы. - Өскемен, 2013 ж.–17</w:t>
      </w:r>
      <w:r w:rsidRPr="002E2FA8">
        <w:rPr>
          <w:color w:val="FF0000"/>
          <w:sz w:val="24"/>
          <w:szCs w:val="24"/>
          <w:lang w:val="kk-KZ"/>
        </w:rPr>
        <w:t xml:space="preserve"> </w:t>
      </w:r>
      <w:r w:rsidRPr="002E2FA8">
        <w:rPr>
          <w:sz w:val="24"/>
          <w:szCs w:val="24"/>
          <w:lang w:val="kk-KZ"/>
        </w:rPr>
        <w:t xml:space="preserve">б. 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Инструкция по расчету жесткой дорожной одежды. СН РК 3.03 -34 2006, Астана, 2006 г., 88 с.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  <w:r>
        <w:rPr>
          <w:sz w:val="24"/>
          <w:szCs w:val="24"/>
        </w:rPr>
        <w:t>документов.</w:t>
      </w:r>
      <w:r w:rsidRPr="002E2FA8">
        <w:rPr>
          <w:sz w:val="24"/>
          <w:szCs w:val="24"/>
        </w:rPr>
        <w:t>/ВКГТУ, 2004</w:t>
      </w:r>
      <w:r w:rsidRPr="002E2FA8">
        <w:rPr>
          <w:sz w:val="24"/>
          <w:szCs w:val="24"/>
          <w:lang w:val="kk-KZ"/>
        </w:rPr>
        <w:t xml:space="preserve"> ж.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Каримов Б</w:t>
      </w:r>
      <w:r w:rsidRPr="002E2FA8">
        <w:rPr>
          <w:sz w:val="24"/>
          <w:szCs w:val="24"/>
          <w:lang w:val="kk-KZ"/>
        </w:rPr>
        <w:t>. Б.</w:t>
      </w:r>
      <w:r w:rsidRPr="002E2FA8">
        <w:rPr>
          <w:sz w:val="24"/>
          <w:szCs w:val="24"/>
        </w:rPr>
        <w:t>, Салимбаев</w:t>
      </w:r>
      <w:r w:rsidRPr="002E2FA8">
        <w:rPr>
          <w:sz w:val="24"/>
          <w:szCs w:val="24"/>
          <w:lang w:val="kk-KZ"/>
        </w:rPr>
        <w:t xml:space="preserve"> Е.К.</w:t>
      </w:r>
      <w:r w:rsidRPr="002E2FA8">
        <w:rPr>
          <w:sz w:val="24"/>
          <w:szCs w:val="24"/>
        </w:rPr>
        <w:t xml:space="preserve"> Автомобильные дороги. Содружества Независимых Государств. М.: Интранедорнаука, 2006-264с.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«Автомобильные дороги» периодический журнал - г.Москва – 2006 – 2014 г.г.</w:t>
      </w:r>
    </w:p>
    <w:p w:rsidR="00600F8D" w:rsidRPr="002E2FA8" w:rsidRDefault="00600F8D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«Транспортное строительство» - периодический</w:t>
      </w:r>
      <w:r>
        <w:rPr>
          <w:sz w:val="24"/>
          <w:szCs w:val="24"/>
        </w:rPr>
        <w:t xml:space="preserve"> журнал - г.Москва –</w:t>
      </w:r>
      <w:r w:rsidRPr="002E2FA8">
        <w:rPr>
          <w:sz w:val="24"/>
          <w:szCs w:val="24"/>
        </w:rPr>
        <w:t xml:space="preserve">2006 – 2014 г.г </w:t>
      </w:r>
    </w:p>
    <w:p w:rsidR="00600F8D" w:rsidRPr="002E2FA8" w:rsidRDefault="00600F8D" w:rsidP="006D6D31">
      <w:pPr>
        <w:rPr>
          <w:sz w:val="24"/>
          <w:szCs w:val="24"/>
          <w:lang w:val="kk-KZ"/>
        </w:rPr>
      </w:pPr>
    </w:p>
    <w:p w:rsidR="00600F8D" w:rsidRPr="002E2FA8" w:rsidRDefault="00600F8D" w:rsidP="002E2FA8">
      <w:pPr>
        <w:ind w:left="502"/>
        <w:jc w:val="center"/>
        <w:rPr>
          <w:sz w:val="24"/>
          <w:szCs w:val="24"/>
        </w:rPr>
      </w:pPr>
      <w:r w:rsidRPr="002E2FA8">
        <w:rPr>
          <w:sz w:val="24"/>
          <w:szCs w:val="24"/>
        </w:rPr>
        <w:t>Дополнительная литература: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Pr="002E2FA8">
        <w:rPr>
          <w:sz w:val="24"/>
          <w:szCs w:val="24"/>
        </w:rPr>
        <w:t>Автомобильные дороги севера/под ред. д.т.н, проф. И.А.Золотаря, - М.: Транспорт, 1981 – 247с.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Pr="002E2FA8">
        <w:rPr>
          <w:sz w:val="24"/>
          <w:szCs w:val="24"/>
        </w:rPr>
        <w:t>Автомобильныедороги: Примеры проектирования/под ред. к.т.н. В.С.Порожнякова. – М.:Транспорт, 1983 – 304с.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2E2FA8">
        <w:rPr>
          <w:sz w:val="24"/>
          <w:szCs w:val="24"/>
        </w:rPr>
        <w:t>Антонов Н.М. и др. Проектиование и разбивка вертикальных кривых на автомобильных дорогах. – М.:Транспорт, 1968.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2E2FA8">
        <w:rPr>
          <w:sz w:val="24"/>
          <w:szCs w:val="24"/>
        </w:rPr>
        <w:t>Бабков В.Ф., Андреев О.В. Проектирование автомобильных дорог. – М.: Транспорт, 1987 – 4.</w:t>
      </w:r>
      <w:r w:rsidRPr="002E2FA8">
        <w:rPr>
          <w:sz w:val="24"/>
          <w:szCs w:val="24"/>
          <w:lang w:val="kk-KZ"/>
        </w:rPr>
        <w:t>І и ІІ, -368с., 415с.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15. </w:t>
      </w:r>
      <w:r w:rsidRPr="002E2FA8">
        <w:rPr>
          <w:sz w:val="24"/>
          <w:szCs w:val="24"/>
          <w:lang w:val="kk-KZ"/>
        </w:rPr>
        <w:t>Бабков В.Ф. Ландшафтное проектирование атомобильных дорог. – М.: Транспорт, 1980- 189с.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16. </w:t>
      </w:r>
      <w:r w:rsidRPr="002E2FA8">
        <w:rPr>
          <w:sz w:val="24"/>
          <w:szCs w:val="24"/>
          <w:lang w:val="kk-KZ"/>
        </w:rPr>
        <w:t>Бабков В.Ф. Современные автомобильные магистрали. – М.: Транспорт, 1974, - 280с.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17. </w:t>
      </w:r>
      <w:r w:rsidRPr="002E2FA8">
        <w:rPr>
          <w:sz w:val="24"/>
          <w:szCs w:val="24"/>
          <w:lang w:val="kk-KZ"/>
        </w:rPr>
        <w:t>Бабков В.Ф., Безрук В.М. Основы грунтоведения и механики грунтов. – М.: Высшая школа, 1986, - 239с.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18. </w:t>
      </w:r>
      <w:r w:rsidRPr="002E2FA8">
        <w:rPr>
          <w:sz w:val="24"/>
          <w:szCs w:val="24"/>
        </w:rPr>
        <w:t>Бабков В.Ф., Могилевич В.М., Некрасов В.К. и др. Реконструкция автомобильных дорог. – М.: Транспорт, 1978, - 263с.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19. </w:t>
      </w:r>
      <w:r w:rsidRPr="002E2FA8">
        <w:rPr>
          <w:sz w:val="24"/>
          <w:szCs w:val="24"/>
        </w:rPr>
        <w:t>ВСН 18-84. Указания по архитектурно – ландшафтному проектированию автомобильных дорог./Минавтодор РСФСР.- М.: Транспорт, 1985, - 47с.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20. </w:t>
      </w:r>
      <w:r w:rsidRPr="002E2FA8">
        <w:rPr>
          <w:sz w:val="24"/>
          <w:szCs w:val="24"/>
        </w:rPr>
        <w:t>Васильев А.П. Состояние дорог и безопасность движения автомобилей в сложных погодных условиях. М.: Транспорт, 1976, -248 с.</w:t>
      </w:r>
    </w:p>
    <w:p w:rsidR="00600F8D" w:rsidRPr="002E2FA8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21. </w:t>
      </w:r>
      <w:r w:rsidRPr="002E2FA8">
        <w:rPr>
          <w:sz w:val="24"/>
          <w:szCs w:val="24"/>
        </w:rPr>
        <w:t>Васильев А.П. Проектирование дорог с учетом влияния климата на условия движения. – М.: Транспорт, 1986, - 248с.</w:t>
      </w:r>
    </w:p>
    <w:p w:rsidR="00600F8D" w:rsidRDefault="00600F8D" w:rsidP="002E2FA8">
      <w:pPr>
        <w:ind w:left="502"/>
        <w:rPr>
          <w:sz w:val="24"/>
          <w:szCs w:val="24"/>
        </w:rPr>
      </w:pPr>
      <w:r>
        <w:rPr>
          <w:sz w:val="24"/>
          <w:szCs w:val="24"/>
        </w:rPr>
        <w:t xml:space="preserve">22. </w:t>
      </w:r>
      <w:r w:rsidRPr="002E2FA8">
        <w:rPr>
          <w:sz w:val="24"/>
          <w:szCs w:val="24"/>
        </w:rPr>
        <w:t>Гохман В.А. и др. Пересечения и примыкания автомобильных дорог, - М.: Высшая школа, 1977, - 308с.</w:t>
      </w:r>
    </w:p>
    <w:p w:rsidR="00600F8D" w:rsidRDefault="00600F8D" w:rsidP="002E2FA8">
      <w:pPr>
        <w:ind w:left="502"/>
        <w:rPr>
          <w:sz w:val="24"/>
          <w:szCs w:val="24"/>
          <w:lang w:val="kk-KZ"/>
        </w:rPr>
      </w:pPr>
    </w:p>
    <w:p w:rsidR="00600F8D" w:rsidRPr="009E7F9F" w:rsidRDefault="00600F8D" w:rsidP="002E2FA8">
      <w:pPr>
        <w:ind w:left="502"/>
        <w:rPr>
          <w:sz w:val="24"/>
          <w:szCs w:val="24"/>
          <w:lang w:val="kk-KZ"/>
        </w:rPr>
      </w:pPr>
    </w:p>
    <w:p w:rsidR="00600F8D" w:rsidRPr="00A050A9" w:rsidRDefault="00600F8D" w:rsidP="00A050A9">
      <w:pPr>
        <w:ind w:firstLine="720"/>
        <w:jc w:val="center"/>
        <w:rPr>
          <w:b/>
          <w:bCs/>
          <w:sz w:val="24"/>
          <w:szCs w:val="24"/>
        </w:rPr>
      </w:pPr>
      <w:r w:rsidRPr="00A050A9">
        <w:rPr>
          <w:b/>
          <w:bCs/>
          <w:sz w:val="24"/>
          <w:szCs w:val="24"/>
        </w:rPr>
        <w:t>3.5 Тематика и содержание курсового проекта</w:t>
      </w:r>
    </w:p>
    <w:p w:rsidR="00600F8D" w:rsidRPr="00A050A9" w:rsidRDefault="00600F8D" w:rsidP="00A050A9">
      <w:pPr>
        <w:ind w:firstLine="720"/>
        <w:jc w:val="center"/>
        <w:rPr>
          <w:sz w:val="24"/>
          <w:szCs w:val="24"/>
        </w:rPr>
      </w:pPr>
    </w:p>
    <w:p w:rsidR="00600F8D" w:rsidRPr="00A050A9" w:rsidRDefault="00600F8D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По данной дисциплине разрабатывается курсовой проект на тему «Проектирование автомобильной магистрали в сложных природных условиях», определенных вариантом задания на курсовой проект.</w:t>
      </w:r>
    </w:p>
    <w:p w:rsidR="00600F8D" w:rsidRPr="00A050A9" w:rsidRDefault="00600F8D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Цель проекта: изучить особенности расчета и назначения элементов автомобильных магистралей в плане, продольном и поперечом профилях; научиться практическим приемам клатоидного трассирования и ландшафтного проектирования, метода обеспечения пространственной плавности трассы магистрали.</w:t>
      </w:r>
    </w:p>
    <w:p w:rsidR="00600F8D" w:rsidRPr="00A050A9" w:rsidRDefault="00600F8D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Содержание: анализ природно-климатических условий с учетом их сложности; назначение параметров основных элементов магистрали по карте, технико-экономическое сравнение и обоснование выбранного варианта; проектирование продольного профиля; конструирование и расчет жесткой дорожной одежды; разработка детали проекта с учетом сложности природных условий</w:t>
      </w:r>
      <w:r>
        <w:rPr>
          <w:sz w:val="24"/>
          <w:szCs w:val="24"/>
        </w:rPr>
        <w:t>, темы деталей проекта задаются преподавателем</w:t>
      </w:r>
      <w:r w:rsidRPr="00A050A9">
        <w:rPr>
          <w:sz w:val="24"/>
          <w:szCs w:val="24"/>
        </w:rPr>
        <w:t>.</w:t>
      </w:r>
    </w:p>
    <w:p w:rsidR="00600F8D" w:rsidRPr="00A050A9" w:rsidRDefault="00600F8D" w:rsidP="00170614">
      <w:pPr>
        <w:ind w:left="360"/>
        <w:jc w:val="both"/>
        <w:rPr>
          <w:sz w:val="24"/>
          <w:szCs w:val="24"/>
        </w:rPr>
      </w:pPr>
    </w:p>
    <w:p w:rsidR="00600F8D" w:rsidRPr="00CC2976" w:rsidRDefault="00600F8D" w:rsidP="005F329C">
      <w:pPr>
        <w:pStyle w:val="BodyText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600F8D" w:rsidRPr="00CC2976" w:rsidRDefault="00600F8D" w:rsidP="005F329C">
      <w:pPr>
        <w:pStyle w:val="BodyText"/>
        <w:spacing w:after="0"/>
        <w:jc w:val="center"/>
        <w:rPr>
          <w:sz w:val="24"/>
          <w:szCs w:val="24"/>
        </w:rPr>
      </w:pPr>
    </w:p>
    <w:p w:rsidR="00600F8D" w:rsidRDefault="00600F8D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:rsidR="00600F8D" w:rsidRPr="00CC2976" w:rsidRDefault="00600F8D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:rsidR="00600F8D" w:rsidRPr="00CC2976" w:rsidRDefault="00600F8D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расписаниюявляется обязательным;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600F8D" w:rsidRPr="00C70B45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600F8D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600F8D" w:rsidRPr="00CC2976" w:rsidRDefault="00600F8D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</w:p>
    <w:p w:rsidR="00600F8D" w:rsidRDefault="00600F8D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:rsidR="00600F8D" w:rsidRPr="00CC2976" w:rsidRDefault="00600F8D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600F8D" w:rsidRPr="00CC2976" w:rsidRDefault="00600F8D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600F8D" w:rsidRPr="00CC2976" w:rsidRDefault="00600F8D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00F8D" w:rsidRDefault="00600F8D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600F8D" w:rsidRDefault="00600F8D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64"/>
        <w:gridCol w:w="1276"/>
        <w:gridCol w:w="1134"/>
        <w:gridCol w:w="992"/>
        <w:gridCol w:w="1043"/>
        <w:gridCol w:w="935"/>
      </w:tblGrid>
      <w:tr w:rsidR="00600F8D">
        <w:tc>
          <w:tcPr>
            <w:tcW w:w="3964" w:type="dxa"/>
            <w:vMerge w:val="restart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600F8D" w:rsidTr="004C38A3">
        <w:trPr>
          <w:cantSplit/>
          <w:trHeight w:val="1148"/>
        </w:trPr>
        <w:tc>
          <w:tcPr>
            <w:tcW w:w="3964" w:type="dxa"/>
            <w:vMerge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600F8D">
        <w:tc>
          <w:tcPr>
            <w:tcW w:w="3964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600F8D">
        <w:tc>
          <w:tcPr>
            <w:tcW w:w="3964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600F8D" w:rsidRPr="007B6180" w:rsidRDefault="00600F8D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600F8D" w:rsidRPr="00CC2976" w:rsidRDefault="00600F8D" w:rsidP="005F329C">
      <w:pPr>
        <w:pStyle w:val="BodyText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600F8D" w:rsidRPr="00CC2976" w:rsidRDefault="00600F8D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600F8D" w:rsidRPr="00CC2976" w:rsidRDefault="00600F8D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00F8D" w:rsidRPr="00CC2976" w:rsidRDefault="00600F8D" w:rsidP="005F329C">
      <w:pPr>
        <w:pStyle w:val="BodyText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600F8D" w:rsidRPr="00CC2976" w:rsidRDefault="00600F8D" w:rsidP="005F329C">
      <w:pPr>
        <w:pStyle w:val="BodyText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600F8D" w:rsidRPr="00CC2976" w:rsidRDefault="00600F8D" w:rsidP="005F329C">
      <w:pPr>
        <w:pStyle w:val="BodyText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600F8D" w:rsidRDefault="00600F8D" w:rsidP="005F329C">
      <w:pPr>
        <w:pStyle w:val="BodyText"/>
        <w:spacing w:after="0"/>
        <w:ind w:firstLine="709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600F8D" w:rsidRDefault="00600F8D" w:rsidP="005F329C">
      <w:pPr>
        <w:pStyle w:val="BodyText"/>
        <w:spacing w:after="0"/>
        <w:ind w:firstLine="709"/>
        <w:rPr>
          <w:sz w:val="24"/>
          <w:szCs w:val="24"/>
          <w:lang w:val="kk-KZ"/>
        </w:rPr>
      </w:pPr>
    </w:p>
    <w:p w:rsidR="00600F8D" w:rsidRPr="004C38A3" w:rsidRDefault="00600F8D" w:rsidP="005F329C">
      <w:pPr>
        <w:pStyle w:val="BodyText"/>
        <w:spacing w:after="0"/>
        <w:ind w:firstLine="709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И </w:t>
      </w:r>
      <w:r>
        <w:rPr>
          <w:sz w:val="24"/>
          <w:szCs w:val="24"/>
          <w:lang w:val="en-US"/>
        </w:rPr>
        <w:t>= 0.6</w:t>
      </w:r>
      <w:r w:rsidRPr="004C38A3">
        <w:rPr>
          <w:position w:val="-24"/>
          <w:sz w:val="24"/>
          <w:szCs w:val="24"/>
          <w:lang w:val="en-US"/>
        </w:rPr>
        <w:object w:dxaOrig="8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.75pt;height:30.75pt" o:ole="">
            <v:imagedata r:id="rId7" o:title=""/>
          </v:shape>
          <o:OLEObject Type="Embed" ProgID="Equation.3" ShapeID="_x0000_i1027" DrawAspect="Content" ObjectID="_1575745716" r:id="rId8"/>
        </w:object>
      </w:r>
      <w:r>
        <w:rPr>
          <w:sz w:val="24"/>
          <w:szCs w:val="24"/>
          <w:lang w:val="en-US"/>
        </w:rPr>
        <w:t>+0.4</w:t>
      </w:r>
      <w:r>
        <w:rPr>
          <w:sz w:val="24"/>
          <w:szCs w:val="24"/>
        </w:rPr>
        <w:t>Э;</w:t>
      </w:r>
    </w:p>
    <w:p w:rsidR="00600F8D" w:rsidRPr="00CC2976" w:rsidRDefault="00600F8D" w:rsidP="005F329C">
      <w:pPr>
        <w:pStyle w:val="BodyText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 xml:space="preserve">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600F8D" w:rsidRPr="00CC2976" w:rsidRDefault="00600F8D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600F8D" w:rsidRPr="00CC2976" w:rsidRDefault="00600F8D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600F8D" w:rsidRPr="00CC2976" w:rsidRDefault="00600F8D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600F8D" w:rsidRPr="00CC2976" w:rsidRDefault="00600F8D" w:rsidP="005F329C">
      <w:pPr>
        <w:pStyle w:val="BodyText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4"/>
        <w:gridCol w:w="1669"/>
        <w:gridCol w:w="2969"/>
        <w:gridCol w:w="3338"/>
      </w:tblGrid>
      <w:tr w:rsidR="00600F8D" w:rsidRPr="00CC2976">
        <w:tc>
          <w:tcPr>
            <w:tcW w:w="833" w:type="pc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Оценка</w:t>
            </w:r>
          </w:p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Оценка</w:t>
            </w:r>
          </w:p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по традиционной</w:t>
            </w:r>
          </w:p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отлично</w:t>
            </w: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хорошо</w:t>
            </w: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удовлетворительно</w:t>
            </w: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D</w:t>
            </w:r>
            <w:r w:rsidRPr="001E65EA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rPr>
          <w:cantSplit/>
        </w:trPr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00F8D" w:rsidRPr="00CC2976">
        <w:tc>
          <w:tcPr>
            <w:tcW w:w="833" w:type="pct"/>
          </w:tcPr>
          <w:p w:rsidR="00600F8D" w:rsidRPr="001E65EA" w:rsidRDefault="00600F8D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600F8D" w:rsidRPr="001E65EA" w:rsidRDefault="00600F8D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00F8D" w:rsidRPr="00CC2976" w:rsidRDefault="00600F8D" w:rsidP="005F329C">
      <w:pPr>
        <w:rPr>
          <w:b/>
          <w:bCs/>
          <w:sz w:val="24"/>
          <w:szCs w:val="24"/>
        </w:rPr>
      </w:pPr>
    </w:p>
    <w:p w:rsidR="00600F8D" w:rsidRPr="00CC2976" w:rsidRDefault="00600F8D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:rsidR="00600F8D" w:rsidRDefault="00600F8D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600F8D" w:rsidRDefault="00600F8D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:rsidR="00600F8D" w:rsidRDefault="00600F8D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Проектирование плана клатойдной трассы автомобильной магистрали.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Детальная разбивка клатойдной </w:t>
      </w:r>
      <w:r>
        <w:rPr>
          <w:sz w:val="24"/>
          <w:szCs w:val="24"/>
        </w:rPr>
        <w:t>т</w:t>
      </w:r>
      <w:r w:rsidRPr="006D6D31">
        <w:rPr>
          <w:sz w:val="24"/>
          <w:szCs w:val="24"/>
        </w:rPr>
        <w:t>рас</w:t>
      </w:r>
      <w:r>
        <w:rPr>
          <w:sz w:val="24"/>
          <w:szCs w:val="24"/>
        </w:rPr>
        <w:t>с</w:t>
      </w:r>
      <w:r w:rsidRPr="006D6D31">
        <w:rPr>
          <w:sz w:val="24"/>
          <w:szCs w:val="24"/>
        </w:rPr>
        <w:t>ы.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Температурный расчет по определению высоты насыпи при сохранении вечномерзлых грунтов в основании насыпи.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Температурный расчет по определению высоты насыпи при частичном оттаивании мерзлого грунта в основании насыпи.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Температурный расчет по определению высоты насыпи при оттаивании мерзлого грунта с последующим осушением придорожной полосы.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Проектирование мероприятий, обеспечивающих бесперебойную работу дороги на участках образования наледей.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расчет устойчивости насыпи на слабом основании.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Расчет величины осадки насыпи на слабом основании.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>Расчет устойчивости откосов насыпей и выемок.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комплексной системы противоэрозионных мероприятий, обеспечивающей бесперебойную работу дороги в овражистой местности.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сооружений и устройств, закрепляющих вершину оврага в его головной части.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системы водозадерживающих и водоотводящих валов у вершин оврагов.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поперечного профиля  простейших земляных плотин при пересечении дорогой оврагов.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поперечного профиля дороги в районах искусственного орошения.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Расчет возвышения поверхности покрытия над уровнем грунтовых вод в орошаемых районах.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поперечного профиля дороги в засоленных грунтах.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Расчет возвышения покрытия над уровнем грунтовых вод в засоленных грунтах.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поперечного профиля дороги в районах подвижных песков.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мероприятий, обеспечивающих устойчивость земляного полотна и придорожной полосы в подвижных песках.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продольного профиля автомобильной магистрали в различных участках горной местности.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серпантин.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поперечного профиля автомобильных дорог в горной местности.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подпорных стен.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Расчеты устойчивости оползневых склонов.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Анализ причин возникновения оползня на участках горной местности.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системы мероприятий и отдельных устройств и сооружений, обеспечивающих устойчивость массива.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устройств и сооружений, обеспечивающих устойчивость и защиту дороги при пересечении ею каменных осыпей.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Анализ причин возникновения каменных обвалов и камнепадов на участках горных дорог.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мероприятий, обеспечивающих защиту дорог от обвалов и камнепадов.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системы мероприятий, сооружений и устройств, обеспечивающих защиту дороги в селеопасных районах.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системы мероприятий, сооружений и устройств, обеспечивающих защиту дороги в лавиноопасных районах.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системы мероприятий, сооружений и устройств, обеспечивающих защиту дороги и ее элементов в сейсмических районах.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пересечений и примыканий канализированного типа.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Классификация пересечений и примыканий в разных уровнях.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примыкания в разных уровнях.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Проектирования пересечений в разных уровнях.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поперечного профиля городской улицы.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плана городской улицы.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вертикальной планировки.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водоотвода в городских условиях.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Оценка перспективной интенсивности и состава движения на реконструируемой автомобильной дороге.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Линейный график транспортно-эксплуатационного состояния автомобильной дороги.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Технико-экономическое обоснование необходимости реконструкции автомобильной дороги.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Обследование и установление геометрических элементов существующей автомобильной дороги в плане, продольном и поперечном профилях («геометрия» дороги).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Обследование состояния земляного полотна существующей дороги. 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Обследование состояния дорожной одежды существующей дороги.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Обследование состояния искусственных сооружений.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Обследование состояния обстановки пути.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вариантов реконструкции в плане, продольном и поперечном профилях.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вариантов мероприятий по улучшению водно-теплового режима дорожной конструкции.</w:t>
      </w:r>
    </w:p>
    <w:p w:rsidR="00600F8D" w:rsidRPr="006D6D31" w:rsidRDefault="00600F8D" w:rsidP="006D6D31">
      <w:pPr>
        <w:numPr>
          <w:ilvl w:val="0"/>
          <w:numId w:val="28"/>
        </w:numPr>
        <w:jc w:val="both"/>
        <w:rPr>
          <w:sz w:val="24"/>
          <w:szCs w:val="24"/>
        </w:rPr>
      </w:pPr>
      <w:r w:rsidRPr="006D6D31">
        <w:rPr>
          <w:sz w:val="24"/>
          <w:szCs w:val="24"/>
        </w:rPr>
        <w:t xml:space="preserve"> Проектирование вариантов конструкции дорожной одежды.</w:t>
      </w:r>
    </w:p>
    <w:p w:rsidR="00600F8D" w:rsidRPr="006D6D31" w:rsidRDefault="00600F8D" w:rsidP="006D6D31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600F8D" w:rsidRPr="00CC2976" w:rsidRDefault="00600F8D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600F8D" w:rsidRPr="00CC2976" w:rsidRDefault="00600F8D" w:rsidP="006B1610">
      <w:pPr>
        <w:jc w:val="center"/>
        <w:rPr>
          <w:color w:val="000000"/>
          <w:sz w:val="24"/>
          <w:szCs w:val="24"/>
        </w:rPr>
      </w:pPr>
    </w:p>
    <w:p w:rsidR="00600F8D" w:rsidRDefault="00600F8D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00F8D" w:rsidRPr="006A0076" w:rsidRDefault="00600F8D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85"/>
        <w:gridCol w:w="1134"/>
        <w:gridCol w:w="1843"/>
        <w:gridCol w:w="1418"/>
      </w:tblGrid>
      <w:tr w:rsidR="00600F8D" w:rsidRPr="006A0076">
        <w:trPr>
          <w:trHeight w:val="785"/>
          <w:jc w:val="center"/>
        </w:trPr>
        <w:tc>
          <w:tcPr>
            <w:tcW w:w="5085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600F8D" w:rsidRPr="006A0076">
        <w:trPr>
          <w:jc w:val="center"/>
        </w:trPr>
        <w:tc>
          <w:tcPr>
            <w:tcW w:w="5085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600F8D" w:rsidRPr="006A0076">
        <w:trPr>
          <w:jc w:val="center"/>
        </w:trPr>
        <w:tc>
          <w:tcPr>
            <w:tcW w:w="5085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600F8D" w:rsidRPr="006A0076">
        <w:trPr>
          <w:jc w:val="center"/>
        </w:trPr>
        <w:tc>
          <w:tcPr>
            <w:tcW w:w="5085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600F8D" w:rsidRPr="006A0076" w:rsidRDefault="00600F8D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600F8D" w:rsidRPr="00CC2976" w:rsidRDefault="00600F8D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600F8D" w:rsidRPr="00CC2976" w:rsidRDefault="00600F8D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600F8D" w:rsidRPr="00CC2976" w:rsidRDefault="00600F8D" w:rsidP="006B1610">
      <w:pPr>
        <w:jc w:val="center"/>
        <w:rPr>
          <w:color w:val="000000"/>
          <w:sz w:val="24"/>
          <w:szCs w:val="24"/>
        </w:rPr>
      </w:pPr>
    </w:p>
    <w:p w:rsidR="00600F8D" w:rsidRPr="00C85C29" w:rsidRDefault="00600F8D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00F8D" w:rsidRPr="00C85C29" w:rsidSect="009802CC">
      <w:headerReference w:type="default" r:id="rId9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F8D" w:rsidRDefault="00600F8D" w:rsidP="009802CC">
      <w:r>
        <w:separator/>
      </w:r>
    </w:p>
  </w:endnote>
  <w:endnote w:type="continuationSeparator" w:id="1">
    <w:p w:rsidR="00600F8D" w:rsidRDefault="00600F8D" w:rsidP="00980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F8D" w:rsidRDefault="00600F8D" w:rsidP="009802CC">
      <w:r>
        <w:separator/>
      </w:r>
    </w:p>
  </w:footnote>
  <w:footnote w:type="continuationSeparator" w:id="1">
    <w:p w:rsidR="00600F8D" w:rsidRDefault="00600F8D" w:rsidP="00980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10"/>
      <w:gridCol w:w="4054"/>
      <w:gridCol w:w="1553"/>
    </w:tblGrid>
    <w:tr w:rsidR="00600F8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00F8D" w:rsidRDefault="00600F8D" w:rsidP="009802CC">
          <w:pPr>
            <w:pStyle w:val="Header"/>
            <w:ind w:left="19"/>
            <w:jc w:val="center"/>
            <w:rPr>
              <w:sz w:val="16"/>
              <w:szCs w:val="16"/>
            </w:rPr>
          </w:pPr>
          <w:r w:rsidRPr="00EC4862">
            <w:rPr>
              <w:noProof/>
              <w:sz w:val="16"/>
              <w:szCs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i1026" type="#_x0000_t75" style="width:41.2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600F8D" w:rsidRPr="00AD0D8C" w:rsidRDefault="00600F8D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600F8D" w:rsidRDefault="00600F8D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00F8D" w:rsidRPr="003307B7" w:rsidRDefault="00600F8D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600F8D">
      <w:trPr>
        <w:cantSplit/>
        <w:trHeight w:val="474"/>
      </w:trPr>
      <w:tc>
        <w:tcPr>
          <w:tcW w:w="1153" w:type="dxa"/>
          <w:vMerge/>
        </w:tcPr>
        <w:p w:rsidR="00600F8D" w:rsidRDefault="00600F8D" w:rsidP="009802CC">
          <w:pPr>
            <w:pStyle w:val="Header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600F8D" w:rsidRPr="002D4A9F" w:rsidRDefault="00600F8D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600F8D" w:rsidRPr="00AD0D8C" w:rsidRDefault="00600F8D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600F8D" w:rsidRDefault="00600F8D" w:rsidP="009802CC">
          <w:pPr>
            <w:pStyle w:val="Header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:rsidR="00600F8D" w:rsidRPr="00AD0D8C" w:rsidRDefault="00600F8D" w:rsidP="009802CC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:rsidR="00600F8D" w:rsidRPr="002D4A9F" w:rsidRDefault="00600F8D" w:rsidP="009802CC">
          <w:pPr>
            <w:pStyle w:val="Header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600F8D" w:rsidRDefault="00600F8D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8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16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600F8D" w:rsidRDefault="00600F8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93406"/>
    <w:multiLevelType w:val="multilevel"/>
    <w:tmpl w:val="F7647226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4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7">
    <w:nsid w:val="204E08E0"/>
    <w:multiLevelType w:val="multilevel"/>
    <w:tmpl w:val="0640FF8A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8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1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F29738C"/>
    <w:multiLevelType w:val="multilevel"/>
    <w:tmpl w:val="3A345B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3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5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07C1449"/>
    <w:multiLevelType w:val="hybridMultilevel"/>
    <w:tmpl w:val="CDB63418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7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25">
    <w:nsid w:val="6FCD5B10"/>
    <w:multiLevelType w:val="hybridMultilevel"/>
    <w:tmpl w:val="663C862C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8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29">
    <w:nsid w:val="7B2A43F3"/>
    <w:multiLevelType w:val="hybridMultilevel"/>
    <w:tmpl w:val="27FC3F7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24"/>
  </w:num>
  <w:num w:numId="2">
    <w:abstractNumId w:val="17"/>
  </w:num>
  <w:num w:numId="3">
    <w:abstractNumId w:val="20"/>
  </w:num>
  <w:num w:numId="4">
    <w:abstractNumId w:val="5"/>
  </w:num>
  <w:num w:numId="5">
    <w:abstractNumId w:val="15"/>
  </w:num>
  <w:num w:numId="6">
    <w:abstractNumId w:val="19"/>
  </w:num>
  <w:num w:numId="7">
    <w:abstractNumId w:val="11"/>
  </w:num>
  <w:num w:numId="8">
    <w:abstractNumId w:val="3"/>
  </w:num>
  <w:num w:numId="9">
    <w:abstractNumId w:val="28"/>
  </w:num>
  <w:num w:numId="10">
    <w:abstractNumId w:val="26"/>
  </w:num>
  <w:num w:numId="11">
    <w:abstractNumId w:val="18"/>
  </w:num>
  <w:num w:numId="12">
    <w:abstractNumId w:val="22"/>
  </w:num>
  <w:num w:numId="13">
    <w:abstractNumId w:val="27"/>
  </w:num>
  <w:num w:numId="14">
    <w:abstractNumId w:val="2"/>
  </w:num>
  <w:num w:numId="15">
    <w:abstractNumId w:val="6"/>
  </w:num>
  <w:num w:numId="16">
    <w:abstractNumId w:val="13"/>
  </w:num>
  <w:num w:numId="17">
    <w:abstractNumId w:val="1"/>
  </w:num>
  <w:num w:numId="18">
    <w:abstractNumId w:val="23"/>
  </w:num>
  <w:num w:numId="19">
    <w:abstractNumId w:val="4"/>
  </w:num>
  <w:num w:numId="20">
    <w:abstractNumId w:val="14"/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8"/>
  </w:num>
  <w:num w:numId="24">
    <w:abstractNumId w:val="21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0"/>
  </w:num>
  <w:num w:numId="28">
    <w:abstractNumId w:val="29"/>
  </w:num>
  <w:num w:numId="29">
    <w:abstractNumId w:val="25"/>
  </w:num>
  <w:num w:numId="30">
    <w:abstractNumId w:val="7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8313F"/>
    <w:rsid w:val="000A47DA"/>
    <w:rsid w:val="000A66D6"/>
    <w:rsid w:val="000A76F0"/>
    <w:rsid w:val="000B440D"/>
    <w:rsid w:val="00107C58"/>
    <w:rsid w:val="0011738F"/>
    <w:rsid w:val="001239FD"/>
    <w:rsid w:val="00127DCC"/>
    <w:rsid w:val="00144517"/>
    <w:rsid w:val="00170395"/>
    <w:rsid w:val="00170614"/>
    <w:rsid w:val="00173832"/>
    <w:rsid w:val="00173D86"/>
    <w:rsid w:val="001817AF"/>
    <w:rsid w:val="00186DC4"/>
    <w:rsid w:val="001955BE"/>
    <w:rsid w:val="001C4BCA"/>
    <w:rsid w:val="001C6E37"/>
    <w:rsid w:val="001E236B"/>
    <w:rsid w:val="001E594F"/>
    <w:rsid w:val="001E65EA"/>
    <w:rsid w:val="00214C09"/>
    <w:rsid w:val="00232AC0"/>
    <w:rsid w:val="00251177"/>
    <w:rsid w:val="00261BAA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E2FA8"/>
    <w:rsid w:val="002F67F8"/>
    <w:rsid w:val="00300B2C"/>
    <w:rsid w:val="00304477"/>
    <w:rsid w:val="003048EF"/>
    <w:rsid w:val="00307AFC"/>
    <w:rsid w:val="003307B7"/>
    <w:rsid w:val="00341BD2"/>
    <w:rsid w:val="003465A0"/>
    <w:rsid w:val="003542A7"/>
    <w:rsid w:val="00357E0D"/>
    <w:rsid w:val="00364F16"/>
    <w:rsid w:val="00367820"/>
    <w:rsid w:val="00375AD8"/>
    <w:rsid w:val="00380062"/>
    <w:rsid w:val="00384468"/>
    <w:rsid w:val="003A1788"/>
    <w:rsid w:val="003B03F0"/>
    <w:rsid w:val="003B358A"/>
    <w:rsid w:val="003C1F88"/>
    <w:rsid w:val="003E3DC0"/>
    <w:rsid w:val="003F5255"/>
    <w:rsid w:val="004171E7"/>
    <w:rsid w:val="0042123B"/>
    <w:rsid w:val="00423FCC"/>
    <w:rsid w:val="00425E75"/>
    <w:rsid w:val="0043065B"/>
    <w:rsid w:val="004366FB"/>
    <w:rsid w:val="00450DFD"/>
    <w:rsid w:val="00456DA5"/>
    <w:rsid w:val="004A1D1A"/>
    <w:rsid w:val="004C38A3"/>
    <w:rsid w:val="004D4A8F"/>
    <w:rsid w:val="004E1FFA"/>
    <w:rsid w:val="004F070A"/>
    <w:rsid w:val="004F7992"/>
    <w:rsid w:val="0050519E"/>
    <w:rsid w:val="0051053A"/>
    <w:rsid w:val="00511293"/>
    <w:rsid w:val="00514370"/>
    <w:rsid w:val="00524D52"/>
    <w:rsid w:val="0053052C"/>
    <w:rsid w:val="0053121C"/>
    <w:rsid w:val="0054263B"/>
    <w:rsid w:val="005550B5"/>
    <w:rsid w:val="005610DE"/>
    <w:rsid w:val="005618CA"/>
    <w:rsid w:val="005649B9"/>
    <w:rsid w:val="00574A8D"/>
    <w:rsid w:val="005764C7"/>
    <w:rsid w:val="005B0DBE"/>
    <w:rsid w:val="005B7113"/>
    <w:rsid w:val="005B7565"/>
    <w:rsid w:val="005B7DD4"/>
    <w:rsid w:val="005E5338"/>
    <w:rsid w:val="005F04CE"/>
    <w:rsid w:val="005F329C"/>
    <w:rsid w:val="005F47EA"/>
    <w:rsid w:val="00600F8D"/>
    <w:rsid w:val="0061794F"/>
    <w:rsid w:val="006259A3"/>
    <w:rsid w:val="006307E6"/>
    <w:rsid w:val="00635486"/>
    <w:rsid w:val="00652F22"/>
    <w:rsid w:val="00671263"/>
    <w:rsid w:val="00674832"/>
    <w:rsid w:val="006825CA"/>
    <w:rsid w:val="0068586A"/>
    <w:rsid w:val="006A0076"/>
    <w:rsid w:val="006B1610"/>
    <w:rsid w:val="006B1765"/>
    <w:rsid w:val="006B1E19"/>
    <w:rsid w:val="006B5225"/>
    <w:rsid w:val="006C02DD"/>
    <w:rsid w:val="006C2952"/>
    <w:rsid w:val="006D646B"/>
    <w:rsid w:val="006D6D31"/>
    <w:rsid w:val="006E1DD2"/>
    <w:rsid w:val="006E4CA8"/>
    <w:rsid w:val="006E501D"/>
    <w:rsid w:val="007014BD"/>
    <w:rsid w:val="007055D0"/>
    <w:rsid w:val="00712713"/>
    <w:rsid w:val="0072069C"/>
    <w:rsid w:val="0074186C"/>
    <w:rsid w:val="00747F01"/>
    <w:rsid w:val="0075326E"/>
    <w:rsid w:val="00761970"/>
    <w:rsid w:val="007820DE"/>
    <w:rsid w:val="00785120"/>
    <w:rsid w:val="00792789"/>
    <w:rsid w:val="007B0C34"/>
    <w:rsid w:val="007B6180"/>
    <w:rsid w:val="007D1CC9"/>
    <w:rsid w:val="007F69D2"/>
    <w:rsid w:val="007F7CD9"/>
    <w:rsid w:val="00820565"/>
    <w:rsid w:val="00820942"/>
    <w:rsid w:val="00852F9C"/>
    <w:rsid w:val="00874C00"/>
    <w:rsid w:val="00885A53"/>
    <w:rsid w:val="008A678B"/>
    <w:rsid w:val="008A70A8"/>
    <w:rsid w:val="008A7CA0"/>
    <w:rsid w:val="008B7CA4"/>
    <w:rsid w:val="008C5D9A"/>
    <w:rsid w:val="008E2BC3"/>
    <w:rsid w:val="008F159B"/>
    <w:rsid w:val="009039E9"/>
    <w:rsid w:val="00914990"/>
    <w:rsid w:val="00931C27"/>
    <w:rsid w:val="0093527C"/>
    <w:rsid w:val="00941421"/>
    <w:rsid w:val="00941C2E"/>
    <w:rsid w:val="0095684B"/>
    <w:rsid w:val="009802CC"/>
    <w:rsid w:val="00991A7E"/>
    <w:rsid w:val="009A47D5"/>
    <w:rsid w:val="009B189F"/>
    <w:rsid w:val="009B481A"/>
    <w:rsid w:val="009B5384"/>
    <w:rsid w:val="009C38D0"/>
    <w:rsid w:val="009C6D63"/>
    <w:rsid w:val="009E7F9F"/>
    <w:rsid w:val="009F0B49"/>
    <w:rsid w:val="009F65C6"/>
    <w:rsid w:val="00A050A9"/>
    <w:rsid w:val="00A2735F"/>
    <w:rsid w:val="00A34C1C"/>
    <w:rsid w:val="00A55926"/>
    <w:rsid w:val="00A563EF"/>
    <w:rsid w:val="00A61ABE"/>
    <w:rsid w:val="00A739B7"/>
    <w:rsid w:val="00A80A7F"/>
    <w:rsid w:val="00A90435"/>
    <w:rsid w:val="00AA2049"/>
    <w:rsid w:val="00AB6E47"/>
    <w:rsid w:val="00AC1A27"/>
    <w:rsid w:val="00AC4CD9"/>
    <w:rsid w:val="00AC5752"/>
    <w:rsid w:val="00AD0D8C"/>
    <w:rsid w:val="00B03F2B"/>
    <w:rsid w:val="00B11CA7"/>
    <w:rsid w:val="00B42628"/>
    <w:rsid w:val="00B50D73"/>
    <w:rsid w:val="00B61612"/>
    <w:rsid w:val="00B731C9"/>
    <w:rsid w:val="00B75875"/>
    <w:rsid w:val="00B80B3B"/>
    <w:rsid w:val="00B93E3F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1100D"/>
    <w:rsid w:val="00C269B9"/>
    <w:rsid w:val="00C307B4"/>
    <w:rsid w:val="00C31746"/>
    <w:rsid w:val="00C50D34"/>
    <w:rsid w:val="00C54563"/>
    <w:rsid w:val="00C62819"/>
    <w:rsid w:val="00C70B45"/>
    <w:rsid w:val="00C7238C"/>
    <w:rsid w:val="00C8286A"/>
    <w:rsid w:val="00C82FB5"/>
    <w:rsid w:val="00C85C29"/>
    <w:rsid w:val="00C92A6D"/>
    <w:rsid w:val="00CA0755"/>
    <w:rsid w:val="00CB0425"/>
    <w:rsid w:val="00CB22E6"/>
    <w:rsid w:val="00CB54A8"/>
    <w:rsid w:val="00CB6590"/>
    <w:rsid w:val="00CC2976"/>
    <w:rsid w:val="00CF3C5D"/>
    <w:rsid w:val="00D012B6"/>
    <w:rsid w:val="00D0504F"/>
    <w:rsid w:val="00D35935"/>
    <w:rsid w:val="00D451FB"/>
    <w:rsid w:val="00D5651E"/>
    <w:rsid w:val="00D652A8"/>
    <w:rsid w:val="00D67C45"/>
    <w:rsid w:val="00D71388"/>
    <w:rsid w:val="00D73A00"/>
    <w:rsid w:val="00D775E0"/>
    <w:rsid w:val="00D776CC"/>
    <w:rsid w:val="00D95A35"/>
    <w:rsid w:val="00D97427"/>
    <w:rsid w:val="00DB0597"/>
    <w:rsid w:val="00DB0E85"/>
    <w:rsid w:val="00DB2878"/>
    <w:rsid w:val="00DB5A2D"/>
    <w:rsid w:val="00DD02B9"/>
    <w:rsid w:val="00DD2DF6"/>
    <w:rsid w:val="00DE641E"/>
    <w:rsid w:val="00DE66C0"/>
    <w:rsid w:val="00E075C5"/>
    <w:rsid w:val="00E1509C"/>
    <w:rsid w:val="00E21D9C"/>
    <w:rsid w:val="00E32DA0"/>
    <w:rsid w:val="00E72470"/>
    <w:rsid w:val="00E81AAB"/>
    <w:rsid w:val="00E8521F"/>
    <w:rsid w:val="00E85D54"/>
    <w:rsid w:val="00E95B6E"/>
    <w:rsid w:val="00EA0137"/>
    <w:rsid w:val="00EA1FBA"/>
    <w:rsid w:val="00EB7EB2"/>
    <w:rsid w:val="00EC4862"/>
    <w:rsid w:val="00EC762D"/>
    <w:rsid w:val="00ED3AE4"/>
    <w:rsid w:val="00ED70F9"/>
    <w:rsid w:val="00EF5485"/>
    <w:rsid w:val="00F12508"/>
    <w:rsid w:val="00F21DDD"/>
    <w:rsid w:val="00F30158"/>
    <w:rsid w:val="00F47E47"/>
    <w:rsid w:val="00F55580"/>
    <w:rsid w:val="00F669E6"/>
    <w:rsid w:val="00F762DF"/>
    <w:rsid w:val="00F91B3A"/>
    <w:rsid w:val="00FA28F4"/>
    <w:rsid w:val="00FB179F"/>
    <w:rsid w:val="00FB72CF"/>
    <w:rsid w:val="00FE100C"/>
    <w:rsid w:val="00FE2927"/>
    <w:rsid w:val="00FE3A6D"/>
    <w:rsid w:val="00FF2067"/>
    <w:rsid w:val="00FF36D4"/>
    <w:rsid w:val="00FF4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802CC"/>
  </w:style>
  <w:style w:type="paragraph" w:styleId="Footer">
    <w:name w:val="footer"/>
    <w:basedOn w:val="Normal"/>
    <w:link w:val="Foot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802CC"/>
  </w:style>
  <w:style w:type="paragraph" w:customStyle="1" w:styleId="a">
    <w:name w:val="Стиль"/>
    <w:basedOn w:val="Normal"/>
    <w:next w:val="Title"/>
    <w:uiPriority w:val="99"/>
    <w:rsid w:val="009802CC"/>
    <w:pPr>
      <w:jc w:val="center"/>
    </w:pPr>
  </w:style>
  <w:style w:type="paragraph" w:customStyle="1" w:styleId="Style6">
    <w:name w:val="Style6"/>
    <w:basedOn w:val="Normal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0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Title">
    <w:name w:val="Title"/>
    <w:basedOn w:val="Normal"/>
    <w:next w:val="Normal"/>
    <w:link w:val="TitleChar"/>
    <w:uiPriority w:val="99"/>
    <w:qFormat/>
    <w:rsid w:val="009802CC"/>
    <w:rPr>
      <w:rFonts w:ascii="Calibri Light" w:eastAsia="Calibri" w:hAnsi="Calibri Light" w:cs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9802CC"/>
    <w:pPr>
      <w:spacing w:after="120"/>
      <w:ind w:left="283"/>
    </w:pPr>
    <w:rPr>
      <w:rFonts w:eastAsia="Calibri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Normal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ListParagraph">
    <w:name w:val="List Paragraph"/>
    <w:basedOn w:val="Normal"/>
    <w:link w:val="ListParagraphChar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8E2BC3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Normal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rsid w:val="00D5651E"/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Hyperlink">
    <w:name w:val="Hyperlink"/>
    <w:basedOn w:val="DefaultParagraphFont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ListParagraphChar">
    <w:name w:val="List Paragraph Char"/>
    <w:link w:val="ListParagraph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85A53"/>
    <w:rPr>
      <w:rFonts w:eastAsia="Times New Roman" w:cs="Calibri"/>
      <w:lang w:eastAsia="en-US"/>
    </w:rPr>
  </w:style>
  <w:style w:type="character" w:customStyle="1" w:styleId="NoSpacingChar">
    <w:name w:val="No Spacing Char"/>
    <w:link w:val="NoSpacing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TableGrid">
    <w:name w:val="Table Grid"/>
    <w:basedOn w:val="TableNormal"/>
    <w:uiPriority w:val="99"/>
    <w:rsid w:val="00251177"/>
    <w:pPr>
      <w:ind w:firstLine="709"/>
      <w:jc w:val="both"/>
    </w:pPr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Normal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F329C"/>
    <w:pPr>
      <w:spacing w:after="120"/>
    </w:pPr>
    <w:rPr>
      <w:rFonts w:eastAsia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5F329C"/>
  </w:style>
  <w:style w:type="character" w:customStyle="1" w:styleId="font8">
    <w:name w:val="font8"/>
    <w:basedOn w:val="DefaultParagraphFont"/>
    <w:uiPriority w:val="99"/>
    <w:rsid w:val="005F329C"/>
  </w:style>
  <w:style w:type="character" w:customStyle="1" w:styleId="font12">
    <w:name w:val="font12"/>
    <w:basedOn w:val="DefaultParagraphFont"/>
    <w:uiPriority w:val="99"/>
    <w:rsid w:val="005F329C"/>
  </w:style>
  <w:style w:type="character" w:customStyle="1" w:styleId="font14">
    <w:name w:val="font14"/>
    <w:basedOn w:val="DefaultParagraphFont"/>
    <w:uiPriority w:val="99"/>
    <w:rsid w:val="005F329C"/>
  </w:style>
  <w:style w:type="character" w:customStyle="1" w:styleId="a1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2">
    <w:name w:val="Полуторный"/>
    <w:basedOn w:val="Normal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uiPriority w:val="99"/>
    <w:rsid w:val="00D451F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1478</TotalTime>
  <Pages>16</Pages>
  <Words>4470</Words>
  <Characters>25485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Customer</cp:lastModifiedBy>
  <cp:revision>60</cp:revision>
  <cp:lastPrinted>2017-12-25T16:18:00Z</cp:lastPrinted>
  <dcterms:created xsi:type="dcterms:W3CDTF">2017-10-02T23:31:00Z</dcterms:created>
  <dcterms:modified xsi:type="dcterms:W3CDTF">2017-12-25T16:22:00Z</dcterms:modified>
</cp:coreProperties>
</file>